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867" w:type="dxa"/>
        <w:tblInd w:w="-28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510"/>
        <w:gridCol w:w="4877"/>
        <w:gridCol w:w="850"/>
        <w:gridCol w:w="851"/>
        <w:gridCol w:w="880"/>
        <w:gridCol w:w="708"/>
        <w:gridCol w:w="709"/>
        <w:gridCol w:w="709"/>
        <w:gridCol w:w="773"/>
      </w:tblGrid>
      <w:tr w:rsidR="0002135B">
        <w:trPr>
          <w:trHeight w:val="136"/>
        </w:trPr>
        <w:tc>
          <w:tcPr>
            <w:tcW w:w="10867" w:type="dxa"/>
            <w:gridSpan w:val="9"/>
          </w:tcPr>
          <w:p w:rsidR="0002135B" w:rsidRPr="00AC4D45" w:rsidRDefault="0002135B">
            <w:pPr>
              <w:jc w:val="center"/>
              <w:rPr>
                <w:b/>
                <w:bCs/>
                <w:snapToGrid w:val="0"/>
                <w:color w:val="000000"/>
                <w:sz w:val="28"/>
                <w:szCs w:val="28"/>
              </w:rPr>
            </w:pPr>
            <w:r w:rsidRPr="00AC4D45">
              <w:rPr>
                <w:b/>
                <w:bCs/>
                <w:snapToGrid w:val="0"/>
                <w:color w:val="000000"/>
                <w:sz w:val="28"/>
                <w:szCs w:val="28"/>
              </w:rPr>
              <w:t>Показатели развития малого предпринимательства</w:t>
            </w:r>
          </w:p>
          <w:p w:rsidR="0002135B" w:rsidRDefault="0002135B">
            <w:pPr>
              <w:jc w:val="center"/>
              <w:rPr>
                <w:b/>
                <w:bCs/>
                <w:snapToGrid w:val="0"/>
                <w:color w:val="000000"/>
                <w:sz w:val="24"/>
                <w:szCs w:val="24"/>
              </w:rPr>
            </w:pPr>
            <w:r w:rsidRPr="00AC4D45">
              <w:rPr>
                <w:b/>
                <w:bCs/>
                <w:snapToGrid w:val="0"/>
                <w:color w:val="000000"/>
                <w:sz w:val="28"/>
                <w:szCs w:val="28"/>
              </w:rPr>
              <w:t xml:space="preserve"> в </w:t>
            </w:r>
            <w:r>
              <w:rPr>
                <w:b/>
                <w:bCs/>
                <w:snapToGrid w:val="0"/>
                <w:color w:val="000000"/>
                <w:sz w:val="28"/>
                <w:szCs w:val="28"/>
              </w:rPr>
              <w:t>муниципальном образовании</w:t>
            </w:r>
            <w:r w:rsidRPr="00AC4D45">
              <w:rPr>
                <w:b/>
                <w:bCs/>
                <w:snapToGrid w:val="0"/>
                <w:color w:val="000000"/>
                <w:sz w:val="28"/>
                <w:szCs w:val="28"/>
              </w:rPr>
              <w:t>,</w:t>
            </w:r>
            <w:r>
              <w:rPr>
                <w:b/>
                <w:bCs/>
                <w:snapToGrid w:val="0"/>
                <w:color w:val="000000"/>
                <w:sz w:val="28"/>
                <w:szCs w:val="28"/>
              </w:rPr>
              <w:t xml:space="preserve"> 201</w:t>
            </w:r>
            <w:r w:rsidRPr="007355F6">
              <w:rPr>
                <w:b/>
                <w:bCs/>
                <w:snapToGrid w:val="0"/>
                <w:color w:val="000000"/>
                <w:sz w:val="28"/>
                <w:szCs w:val="28"/>
              </w:rPr>
              <w:t>5</w:t>
            </w:r>
            <w:r w:rsidRPr="00AC4D45">
              <w:rPr>
                <w:b/>
                <w:bCs/>
                <w:snapToGrid w:val="0"/>
                <w:color w:val="000000"/>
                <w:sz w:val="28"/>
                <w:szCs w:val="28"/>
              </w:rPr>
              <w:t xml:space="preserve"> г</w:t>
            </w:r>
            <w:r>
              <w:rPr>
                <w:b/>
                <w:bCs/>
                <w:snapToGrid w:val="0"/>
                <w:color w:val="000000"/>
                <w:sz w:val="24"/>
                <w:szCs w:val="24"/>
              </w:rPr>
              <w:t>.</w:t>
            </w:r>
          </w:p>
          <w:p w:rsidR="0002135B" w:rsidRDefault="0002135B">
            <w:pPr>
              <w:jc w:val="center"/>
              <w:rPr>
                <w:b/>
                <w:bCs/>
                <w:snapToGrid w:val="0"/>
                <w:color w:val="000000"/>
                <w:sz w:val="24"/>
                <w:szCs w:val="24"/>
              </w:rPr>
            </w:pPr>
          </w:p>
          <w:p w:rsidR="0002135B" w:rsidRPr="003C4137" w:rsidRDefault="0002135B">
            <w:pPr>
              <w:jc w:val="center"/>
              <w:rPr>
                <w:b/>
                <w:bCs/>
                <w:snapToGrid w:val="0"/>
                <w:color w:val="000000"/>
                <w:sz w:val="26"/>
                <w:szCs w:val="26"/>
                <w:u w:val="single"/>
              </w:rPr>
            </w:pPr>
            <w:r w:rsidRPr="003C4137">
              <w:rPr>
                <w:b/>
                <w:bCs/>
                <w:snapToGrid w:val="0"/>
                <w:color w:val="000000"/>
                <w:sz w:val="26"/>
                <w:szCs w:val="26"/>
              </w:rPr>
              <w:t>_</w:t>
            </w:r>
            <w:r w:rsidRPr="003C4137">
              <w:rPr>
                <w:b/>
                <w:bCs/>
                <w:snapToGrid w:val="0"/>
                <w:color w:val="000000"/>
                <w:sz w:val="26"/>
                <w:szCs w:val="26"/>
                <w:u w:val="single"/>
              </w:rPr>
              <w:t xml:space="preserve">Дальнереченский городской округ  </w:t>
            </w:r>
          </w:p>
          <w:p w:rsidR="0002135B" w:rsidRPr="007970AF" w:rsidRDefault="0002135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 w:rsidRPr="007970AF">
              <w:rPr>
                <w:snapToGrid w:val="0"/>
                <w:color w:val="000000"/>
                <w:sz w:val="24"/>
                <w:szCs w:val="24"/>
              </w:rPr>
              <w:t>(наименование муниципального образования)</w:t>
            </w:r>
          </w:p>
          <w:p w:rsidR="0002135B" w:rsidRDefault="0002135B">
            <w:pPr>
              <w:jc w:val="center"/>
              <w:rPr>
                <w:b/>
                <w:bCs/>
                <w:snapToGrid w:val="0"/>
                <w:color w:val="000000"/>
                <w:sz w:val="24"/>
                <w:szCs w:val="24"/>
              </w:rPr>
            </w:pPr>
          </w:p>
        </w:tc>
      </w:tr>
      <w:tr w:rsidR="0002135B">
        <w:trPr>
          <w:trHeight w:val="192"/>
        </w:trPr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4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Ед. изм.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 w:rsidP="00D94170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  <w:lang w:val="en-US"/>
              </w:rPr>
              <w:t>20</w:t>
            </w:r>
            <w:r>
              <w:rPr>
                <w:snapToGrid w:val="0"/>
                <w:color w:val="000000"/>
                <w:sz w:val="24"/>
                <w:szCs w:val="24"/>
              </w:rPr>
              <w:t>1</w:t>
            </w:r>
            <w:r>
              <w:rPr>
                <w:snapToGrid w:val="0"/>
                <w:color w:val="000000"/>
                <w:sz w:val="24"/>
                <w:szCs w:val="24"/>
                <w:lang w:val="en-US"/>
              </w:rPr>
              <w:t>4</w:t>
            </w:r>
            <w:r>
              <w:rPr>
                <w:snapToGrid w:val="0"/>
                <w:color w:val="000000"/>
                <w:sz w:val="24"/>
                <w:szCs w:val="24"/>
              </w:rPr>
              <w:t xml:space="preserve"> год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 w:rsidP="00D94170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1 кв. 201</w:t>
            </w:r>
            <w:r>
              <w:rPr>
                <w:snapToGrid w:val="0"/>
                <w:color w:val="000000"/>
                <w:sz w:val="24"/>
                <w:szCs w:val="24"/>
                <w:lang w:val="en-US"/>
              </w:rPr>
              <w:t>5</w:t>
            </w:r>
            <w:r>
              <w:rPr>
                <w:snapToGrid w:val="0"/>
                <w:color w:val="000000"/>
                <w:sz w:val="24"/>
                <w:szCs w:val="24"/>
              </w:rPr>
              <w:t xml:space="preserve"> года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 w:rsidP="00D94170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2 кв. 201</w:t>
            </w:r>
            <w:r>
              <w:rPr>
                <w:snapToGrid w:val="0"/>
                <w:color w:val="000000"/>
                <w:sz w:val="24"/>
                <w:szCs w:val="24"/>
                <w:lang w:val="en-US"/>
              </w:rPr>
              <w:t>5</w:t>
            </w:r>
            <w:r>
              <w:rPr>
                <w:snapToGrid w:val="0"/>
                <w:color w:val="000000"/>
                <w:sz w:val="24"/>
                <w:szCs w:val="24"/>
              </w:rPr>
              <w:t xml:space="preserve"> года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 w:rsidP="00D94170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3 кв. 201</w:t>
            </w:r>
            <w:r>
              <w:rPr>
                <w:snapToGrid w:val="0"/>
                <w:color w:val="000000"/>
                <w:sz w:val="24"/>
                <w:szCs w:val="24"/>
                <w:lang w:val="en-US"/>
              </w:rPr>
              <w:t>5</w:t>
            </w:r>
            <w:r>
              <w:rPr>
                <w:snapToGrid w:val="0"/>
                <w:color w:val="000000"/>
                <w:sz w:val="24"/>
                <w:szCs w:val="24"/>
              </w:rPr>
              <w:t xml:space="preserve"> года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 w:rsidP="00D94170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4 кв. 201</w:t>
            </w:r>
            <w:r>
              <w:rPr>
                <w:snapToGrid w:val="0"/>
                <w:color w:val="000000"/>
                <w:sz w:val="24"/>
                <w:szCs w:val="24"/>
                <w:lang w:val="en-US"/>
              </w:rPr>
              <w:t>5</w:t>
            </w:r>
            <w:r>
              <w:rPr>
                <w:snapToGrid w:val="0"/>
                <w:color w:val="000000"/>
                <w:sz w:val="24"/>
                <w:szCs w:val="24"/>
              </w:rPr>
              <w:t xml:space="preserve"> года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 w:rsidP="00D94170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итого 201</w:t>
            </w:r>
            <w:r>
              <w:rPr>
                <w:snapToGrid w:val="0"/>
                <w:color w:val="000000"/>
                <w:sz w:val="24"/>
                <w:szCs w:val="24"/>
                <w:lang w:val="en-US"/>
              </w:rPr>
              <w:t>5</w:t>
            </w:r>
            <w:r>
              <w:rPr>
                <w:snapToGrid w:val="0"/>
                <w:color w:val="000000"/>
                <w:sz w:val="24"/>
                <w:szCs w:val="24"/>
              </w:rPr>
              <w:t xml:space="preserve"> год</w:t>
            </w:r>
          </w:p>
        </w:tc>
      </w:tr>
      <w:tr w:rsidR="0002135B">
        <w:trPr>
          <w:trHeight w:val="68"/>
        </w:trPr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Pr="00F155BA" w:rsidRDefault="0002135B">
            <w:pPr>
              <w:jc w:val="center"/>
              <w:rPr>
                <w:snapToGrid w:val="0"/>
                <w:color w:val="000000"/>
                <w:sz w:val="16"/>
                <w:szCs w:val="16"/>
              </w:rPr>
            </w:pPr>
            <w:r w:rsidRPr="00F155BA">
              <w:rPr>
                <w:snapToGrid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4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Pr="00F155BA" w:rsidRDefault="0002135B">
            <w:pPr>
              <w:jc w:val="center"/>
              <w:rPr>
                <w:snapToGrid w:val="0"/>
                <w:color w:val="000000"/>
                <w:sz w:val="16"/>
                <w:szCs w:val="16"/>
              </w:rPr>
            </w:pPr>
            <w:r w:rsidRPr="00F155BA">
              <w:rPr>
                <w:snapToGrid w:val="0"/>
                <w:color w:val="000000"/>
                <w:sz w:val="16"/>
                <w:szCs w:val="16"/>
              </w:rPr>
              <w:t>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Pr="00F155BA" w:rsidRDefault="0002135B">
            <w:pPr>
              <w:jc w:val="center"/>
              <w:rPr>
                <w:snapToGrid w:val="0"/>
                <w:color w:val="000000"/>
                <w:sz w:val="16"/>
                <w:szCs w:val="16"/>
              </w:rPr>
            </w:pPr>
            <w:r w:rsidRPr="00F155BA">
              <w:rPr>
                <w:snapToGrid w:val="0"/>
                <w:color w:val="000000"/>
                <w:sz w:val="16"/>
                <w:szCs w:val="16"/>
              </w:rPr>
              <w:t>3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Pr="00F155BA" w:rsidRDefault="0002135B">
            <w:pPr>
              <w:jc w:val="center"/>
              <w:rPr>
                <w:snapToGrid w:val="0"/>
                <w:color w:val="000000"/>
                <w:sz w:val="16"/>
                <w:szCs w:val="16"/>
              </w:rPr>
            </w:pPr>
            <w:r w:rsidRPr="00F155BA">
              <w:rPr>
                <w:snapToGrid w:val="0"/>
                <w:color w:val="000000"/>
                <w:sz w:val="16"/>
                <w:szCs w:val="16"/>
              </w:rPr>
              <w:t>4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Pr="00F155BA" w:rsidRDefault="0002135B">
            <w:pPr>
              <w:jc w:val="center"/>
              <w:rPr>
                <w:snapToGrid w:val="0"/>
                <w:color w:val="000000"/>
                <w:sz w:val="16"/>
                <w:szCs w:val="16"/>
              </w:rPr>
            </w:pPr>
            <w:r w:rsidRPr="00F155BA">
              <w:rPr>
                <w:snapToGrid w:val="0"/>
                <w:color w:val="000000"/>
                <w:sz w:val="16"/>
                <w:szCs w:val="16"/>
              </w:rPr>
              <w:t>5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Pr="00F155BA" w:rsidRDefault="0002135B">
            <w:pPr>
              <w:jc w:val="center"/>
              <w:rPr>
                <w:snapToGrid w:val="0"/>
                <w:color w:val="000000"/>
                <w:sz w:val="16"/>
                <w:szCs w:val="16"/>
              </w:rPr>
            </w:pPr>
            <w:r w:rsidRPr="00F155BA">
              <w:rPr>
                <w:snapToGrid w:val="0"/>
                <w:color w:val="000000"/>
                <w:sz w:val="16"/>
                <w:szCs w:val="16"/>
              </w:rPr>
              <w:t>6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Pr="00F155BA" w:rsidRDefault="0002135B">
            <w:pPr>
              <w:jc w:val="center"/>
              <w:rPr>
                <w:snapToGrid w:val="0"/>
                <w:color w:val="000000"/>
                <w:sz w:val="16"/>
                <w:szCs w:val="16"/>
              </w:rPr>
            </w:pPr>
            <w:r w:rsidRPr="00F155BA">
              <w:rPr>
                <w:snapToGrid w:val="0"/>
                <w:color w:val="000000"/>
                <w:sz w:val="16"/>
                <w:szCs w:val="16"/>
              </w:rPr>
              <w:t>7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Pr="00F155BA" w:rsidRDefault="0002135B">
            <w:pPr>
              <w:jc w:val="center"/>
              <w:rPr>
                <w:snapToGrid w:val="0"/>
                <w:color w:val="000000"/>
                <w:sz w:val="16"/>
                <w:szCs w:val="16"/>
              </w:rPr>
            </w:pPr>
            <w:r w:rsidRPr="00F155BA">
              <w:rPr>
                <w:snapToGrid w:val="0"/>
                <w:color w:val="000000"/>
                <w:sz w:val="16"/>
                <w:szCs w:val="16"/>
              </w:rPr>
              <w:t>8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Pr="00F155BA" w:rsidRDefault="0002135B">
            <w:pPr>
              <w:jc w:val="center"/>
              <w:rPr>
                <w:snapToGrid w:val="0"/>
                <w:color w:val="000000"/>
                <w:sz w:val="16"/>
                <w:szCs w:val="16"/>
              </w:rPr>
            </w:pPr>
            <w:r w:rsidRPr="00F155BA">
              <w:rPr>
                <w:snapToGrid w:val="0"/>
                <w:color w:val="000000"/>
                <w:sz w:val="16"/>
                <w:szCs w:val="16"/>
              </w:rPr>
              <w:t>9</w:t>
            </w:r>
          </w:p>
        </w:tc>
      </w:tr>
      <w:tr w:rsidR="0002135B">
        <w:trPr>
          <w:trHeight w:val="156"/>
        </w:trPr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1</w:t>
            </w:r>
          </w:p>
        </w:tc>
        <w:tc>
          <w:tcPr>
            <w:tcW w:w="4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 w:rsidP="00C355AE">
            <w:pPr>
              <w:jc w:val="both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Число организаций всех форм собственности</w:t>
            </w:r>
          </w:p>
          <w:p w:rsidR="0002135B" w:rsidRDefault="0002135B" w:rsidP="00C355AE">
            <w:pPr>
              <w:jc w:val="both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ед.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447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443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434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439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</w:tr>
      <w:tr w:rsidR="0002135B">
        <w:trPr>
          <w:trHeight w:val="156"/>
        </w:trPr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2</w:t>
            </w:r>
          </w:p>
        </w:tc>
        <w:tc>
          <w:tcPr>
            <w:tcW w:w="4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 w:rsidP="00C355AE">
            <w:pPr>
              <w:jc w:val="both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Количество малых предприятий на 100 тысяч человек населения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ед.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860,1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853,2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853,0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820,0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</w:tr>
      <w:tr w:rsidR="0002135B">
        <w:trPr>
          <w:trHeight w:val="156"/>
        </w:trPr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Pr="004A7FCC" w:rsidRDefault="0002135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 w:rsidRPr="004A7FCC">
              <w:rPr>
                <w:snapToGrid w:val="0"/>
                <w:color w:val="000000"/>
                <w:sz w:val="24"/>
                <w:szCs w:val="24"/>
              </w:rPr>
              <w:t>3</w:t>
            </w:r>
          </w:p>
        </w:tc>
        <w:tc>
          <w:tcPr>
            <w:tcW w:w="4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Pr="004A7FCC" w:rsidRDefault="0002135B" w:rsidP="00C355AE">
            <w:pPr>
              <w:jc w:val="both"/>
              <w:rPr>
                <w:snapToGrid w:val="0"/>
                <w:color w:val="000000"/>
                <w:sz w:val="24"/>
                <w:szCs w:val="24"/>
              </w:rPr>
            </w:pPr>
            <w:r w:rsidRPr="004A7FCC">
              <w:rPr>
                <w:snapToGrid w:val="0"/>
                <w:color w:val="000000"/>
                <w:sz w:val="24"/>
                <w:szCs w:val="24"/>
              </w:rPr>
              <w:t>Количество средних предприятий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ед.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</w:tr>
      <w:tr w:rsidR="0002135B">
        <w:trPr>
          <w:trHeight w:val="156"/>
        </w:trPr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Pr="008F7228" w:rsidRDefault="0002135B">
            <w:pPr>
              <w:jc w:val="center"/>
              <w:rPr>
                <w:snapToGrid w:val="0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4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 w:rsidP="006B1359">
            <w:pPr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в том числе по видам   экономической деятельности: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 w:rsidP="00DA767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</w:tr>
      <w:tr w:rsidR="0002135B">
        <w:trPr>
          <w:trHeight w:val="156"/>
        </w:trPr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Pr="008F7228" w:rsidRDefault="0002135B">
            <w:pPr>
              <w:jc w:val="center"/>
              <w:rPr>
                <w:snapToGrid w:val="0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4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 w:rsidP="006B1359">
            <w:pPr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Сельское хозяйство, охота и лесное хозяйство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 w:rsidP="00DA767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</w:tr>
      <w:tr w:rsidR="0002135B">
        <w:trPr>
          <w:trHeight w:val="156"/>
        </w:trPr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Pr="008F7228" w:rsidRDefault="0002135B">
            <w:pPr>
              <w:jc w:val="center"/>
              <w:rPr>
                <w:snapToGrid w:val="0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4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 w:rsidP="006B1359">
            <w:pPr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Рыболовство, рыбоводство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 w:rsidP="00DA767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</w:tr>
      <w:tr w:rsidR="0002135B">
        <w:trPr>
          <w:trHeight w:val="156"/>
        </w:trPr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Pr="008F7228" w:rsidRDefault="0002135B">
            <w:pPr>
              <w:jc w:val="center"/>
              <w:rPr>
                <w:snapToGrid w:val="0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4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 w:rsidP="006B1359">
            <w:pPr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Добыча полезных ископаемых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 w:rsidP="00DA767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</w:tr>
      <w:tr w:rsidR="0002135B">
        <w:trPr>
          <w:trHeight w:val="156"/>
        </w:trPr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Pr="008F7228" w:rsidRDefault="0002135B">
            <w:pPr>
              <w:jc w:val="center"/>
              <w:rPr>
                <w:snapToGrid w:val="0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4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 w:rsidP="006B1359">
            <w:pPr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Обрабатывающие производства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 w:rsidP="00DA767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</w:tr>
      <w:tr w:rsidR="0002135B">
        <w:trPr>
          <w:trHeight w:val="156"/>
        </w:trPr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Pr="008F7228" w:rsidRDefault="0002135B">
            <w:pPr>
              <w:jc w:val="center"/>
              <w:rPr>
                <w:snapToGrid w:val="0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4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 w:rsidP="006B1359">
            <w:pPr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 xml:space="preserve">Производство и распределение </w:t>
            </w:r>
          </w:p>
          <w:p w:rsidR="0002135B" w:rsidRDefault="0002135B" w:rsidP="006B1359">
            <w:pPr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электроэнергии, газа и воды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 w:rsidP="00DA767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</w:tr>
      <w:tr w:rsidR="0002135B">
        <w:trPr>
          <w:trHeight w:val="156"/>
        </w:trPr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Pr="008F7228" w:rsidRDefault="0002135B">
            <w:pPr>
              <w:jc w:val="center"/>
              <w:rPr>
                <w:snapToGrid w:val="0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4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 w:rsidP="006B1359">
            <w:pPr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Строительство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 w:rsidP="00DA767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</w:tr>
      <w:tr w:rsidR="0002135B">
        <w:trPr>
          <w:trHeight w:val="156"/>
        </w:trPr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Pr="008F7228" w:rsidRDefault="0002135B">
            <w:pPr>
              <w:jc w:val="center"/>
              <w:rPr>
                <w:snapToGrid w:val="0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4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 w:rsidP="006B1359">
            <w:pPr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Оптовая и розничная торговля; ремонт автотранспортных средств, мотоциклов, бытовых изделий и предметов  личного пользования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</w:tr>
      <w:tr w:rsidR="0002135B">
        <w:trPr>
          <w:trHeight w:val="156"/>
        </w:trPr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Pr="008F7228" w:rsidRDefault="0002135B">
            <w:pPr>
              <w:jc w:val="center"/>
              <w:rPr>
                <w:snapToGrid w:val="0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4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 w:rsidP="006B1359">
            <w:pPr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Гостиницы и рестораны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 w:rsidP="00DA767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</w:tr>
      <w:tr w:rsidR="0002135B">
        <w:trPr>
          <w:trHeight w:val="156"/>
        </w:trPr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Pr="008F7228" w:rsidRDefault="0002135B">
            <w:pPr>
              <w:jc w:val="center"/>
              <w:rPr>
                <w:snapToGrid w:val="0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4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 w:rsidP="006B1359">
            <w:pPr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Транспорт и связь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 w:rsidP="00DA767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</w:tr>
      <w:tr w:rsidR="0002135B">
        <w:trPr>
          <w:trHeight w:val="156"/>
        </w:trPr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Pr="008F7228" w:rsidRDefault="0002135B">
            <w:pPr>
              <w:jc w:val="center"/>
              <w:rPr>
                <w:snapToGrid w:val="0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4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 w:rsidP="006B1359">
            <w:pPr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Финансовая деятельность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 w:rsidP="00DA767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</w:tr>
      <w:tr w:rsidR="0002135B">
        <w:trPr>
          <w:trHeight w:val="156"/>
        </w:trPr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Pr="008F7228" w:rsidRDefault="0002135B">
            <w:pPr>
              <w:jc w:val="center"/>
              <w:rPr>
                <w:snapToGrid w:val="0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4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 w:rsidP="006B1359">
            <w:pPr>
              <w:jc w:val="both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Операции с недвижимым имуществом, аренда и предоставление услуг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 w:rsidP="00DA767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</w:tr>
      <w:tr w:rsidR="0002135B">
        <w:trPr>
          <w:trHeight w:val="156"/>
        </w:trPr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Pr="008F7228" w:rsidRDefault="0002135B">
            <w:pPr>
              <w:jc w:val="center"/>
              <w:rPr>
                <w:snapToGrid w:val="0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4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 w:rsidP="006B1359">
            <w:pPr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Образование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 w:rsidP="00DA767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</w:tr>
      <w:tr w:rsidR="0002135B">
        <w:trPr>
          <w:trHeight w:val="156"/>
        </w:trPr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Pr="008F7228" w:rsidRDefault="0002135B">
            <w:pPr>
              <w:jc w:val="center"/>
              <w:rPr>
                <w:snapToGrid w:val="0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4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 w:rsidP="006B1359">
            <w:pPr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Здравоохранение и предоставление социальных услуг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 w:rsidP="00DA767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</w:tr>
      <w:tr w:rsidR="0002135B">
        <w:trPr>
          <w:trHeight w:val="156"/>
        </w:trPr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Pr="008F7228" w:rsidRDefault="0002135B">
            <w:pPr>
              <w:jc w:val="center"/>
              <w:rPr>
                <w:snapToGrid w:val="0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4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 w:rsidP="006B1359">
            <w:pPr>
              <w:jc w:val="both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Предоставление прочих коммунальных, социальных и персональных  услуг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 w:rsidP="00DA767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</w:tr>
      <w:tr w:rsidR="0002135B">
        <w:trPr>
          <w:trHeight w:val="156"/>
        </w:trPr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Pr="008F7228" w:rsidRDefault="0002135B">
            <w:pPr>
              <w:jc w:val="center"/>
              <w:rPr>
                <w:snapToGrid w:val="0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4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 w:rsidP="006B1359">
            <w:pPr>
              <w:jc w:val="both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Предоставление услуг по ведению домашнего хозяйства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</w:tr>
      <w:tr w:rsidR="0002135B">
        <w:trPr>
          <w:cantSplit/>
          <w:trHeight w:val="92"/>
        </w:trPr>
        <w:tc>
          <w:tcPr>
            <w:tcW w:w="51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4</w:t>
            </w:r>
          </w:p>
        </w:tc>
        <w:tc>
          <w:tcPr>
            <w:tcW w:w="4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 w:rsidP="00C355AE">
            <w:pPr>
              <w:jc w:val="both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Количество малых предприятий (МП)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ед.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252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</w:tr>
      <w:tr w:rsidR="0002135B">
        <w:trPr>
          <w:cantSplit/>
          <w:trHeight w:val="92"/>
        </w:trPr>
        <w:tc>
          <w:tcPr>
            <w:tcW w:w="51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4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 w:rsidP="00AC4D45">
            <w:pPr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в том числе по видам   экономической деятельности: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 w:rsidP="00F430D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</w:tr>
      <w:tr w:rsidR="0002135B">
        <w:trPr>
          <w:cantSplit/>
          <w:trHeight w:val="140"/>
        </w:trPr>
        <w:tc>
          <w:tcPr>
            <w:tcW w:w="51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>
            <w:pPr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4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>
            <w:pPr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Сельское хозяйство, охота и лесное хозяйство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>
            <w:pPr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 w:rsidP="00F430D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 w:rsidP="007A368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 w:rsidP="00DA767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>
            <w:pPr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>
            <w:pPr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>
            <w:pPr>
              <w:rPr>
                <w:snapToGrid w:val="0"/>
                <w:color w:val="000000"/>
                <w:sz w:val="24"/>
                <w:szCs w:val="24"/>
              </w:rPr>
            </w:pPr>
          </w:p>
        </w:tc>
      </w:tr>
      <w:tr w:rsidR="0002135B">
        <w:trPr>
          <w:trHeight w:val="68"/>
        </w:trPr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4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>
            <w:pPr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Рыболовство, рыбоводство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>
            <w:pPr>
              <w:jc w:val="right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 w:rsidP="00F430D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 w:rsidP="007A368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 w:rsidP="00DA767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</w:tr>
      <w:tr w:rsidR="0002135B">
        <w:trPr>
          <w:trHeight w:val="68"/>
        </w:trPr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4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>
            <w:pPr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Добыча полезных ископаемых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>
            <w:pPr>
              <w:jc w:val="right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 w:rsidP="00F430D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5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 w:rsidP="007A368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5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 w:rsidP="00DA767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</w:tr>
      <w:tr w:rsidR="0002135B">
        <w:trPr>
          <w:trHeight w:val="104"/>
        </w:trPr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4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>
            <w:pPr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Обрабатывающие производства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 w:rsidP="00F430D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22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 w:rsidP="007A368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22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 w:rsidP="00DA767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22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 w:rsidP="00510A5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22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>
            <w:pPr>
              <w:jc w:val="right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>
            <w:pPr>
              <w:jc w:val="right"/>
              <w:rPr>
                <w:snapToGrid w:val="0"/>
                <w:color w:val="000000"/>
                <w:sz w:val="24"/>
                <w:szCs w:val="24"/>
              </w:rPr>
            </w:pPr>
          </w:p>
        </w:tc>
      </w:tr>
      <w:tr w:rsidR="0002135B">
        <w:trPr>
          <w:trHeight w:val="104"/>
        </w:trPr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4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>
            <w:pPr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 xml:space="preserve">Производство и распределение </w:t>
            </w:r>
          </w:p>
          <w:p w:rsidR="0002135B" w:rsidRDefault="0002135B">
            <w:pPr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электроэнергии, газа и воды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 w:rsidP="00F430D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6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 w:rsidP="007A368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6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 w:rsidP="00DA767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6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 w:rsidP="00510A5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7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>
            <w:pPr>
              <w:jc w:val="right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>
            <w:pPr>
              <w:jc w:val="right"/>
              <w:rPr>
                <w:snapToGrid w:val="0"/>
                <w:color w:val="000000"/>
                <w:sz w:val="24"/>
                <w:szCs w:val="24"/>
              </w:rPr>
            </w:pPr>
          </w:p>
        </w:tc>
      </w:tr>
      <w:tr w:rsidR="0002135B">
        <w:trPr>
          <w:trHeight w:val="120"/>
        </w:trPr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4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>
            <w:pPr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Строительство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 w:rsidP="00F430D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18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 w:rsidP="007A368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18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 w:rsidP="00DA767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18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 w:rsidP="00510A5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17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>
            <w:pPr>
              <w:jc w:val="right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>
            <w:pPr>
              <w:jc w:val="right"/>
              <w:rPr>
                <w:snapToGrid w:val="0"/>
                <w:color w:val="000000"/>
                <w:sz w:val="24"/>
                <w:szCs w:val="24"/>
              </w:rPr>
            </w:pPr>
          </w:p>
        </w:tc>
      </w:tr>
      <w:tr w:rsidR="0002135B">
        <w:trPr>
          <w:trHeight w:val="120"/>
        </w:trPr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4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 w:rsidP="00AC4D45">
            <w:pPr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Оптовая и розничная торговля; ремонт автотранспортных средств, мотоциклов, бытовых изделий и предметов  личного пользования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 w:rsidP="00F430D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107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 w:rsidP="007A368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105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 w:rsidP="00DA767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105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 w:rsidP="00510A5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105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>
            <w:pPr>
              <w:jc w:val="right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>
            <w:pPr>
              <w:jc w:val="right"/>
              <w:rPr>
                <w:snapToGrid w:val="0"/>
                <w:color w:val="000000"/>
                <w:sz w:val="24"/>
                <w:szCs w:val="24"/>
              </w:rPr>
            </w:pPr>
          </w:p>
        </w:tc>
      </w:tr>
      <w:tr w:rsidR="0002135B">
        <w:trPr>
          <w:trHeight w:val="132"/>
        </w:trPr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4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>
            <w:pPr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Гостиницы и рестораны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 w:rsidP="00F430D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9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 w:rsidP="007A368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9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 w:rsidP="00DA767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9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8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>
            <w:pPr>
              <w:jc w:val="right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>
            <w:pPr>
              <w:jc w:val="right"/>
              <w:rPr>
                <w:snapToGrid w:val="0"/>
                <w:color w:val="000000"/>
                <w:sz w:val="24"/>
                <w:szCs w:val="24"/>
              </w:rPr>
            </w:pPr>
          </w:p>
        </w:tc>
      </w:tr>
      <w:tr w:rsidR="0002135B">
        <w:trPr>
          <w:trHeight w:val="100"/>
        </w:trPr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4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>
            <w:pPr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Транспорт и связь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 w:rsidP="00F430D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14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 w:rsidP="007A368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14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 w:rsidP="00DA767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14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15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>
            <w:pPr>
              <w:jc w:val="right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>
            <w:pPr>
              <w:jc w:val="right"/>
              <w:rPr>
                <w:snapToGrid w:val="0"/>
                <w:color w:val="000000"/>
                <w:sz w:val="24"/>
                <w:szCs w:val="24"/>
              </w:rPr>
            </w:pPr>
          </w:p>
        </w:tc>
      </w:tr>
      <w:tr w:rsidR="0002135B">
        <w:trPr>
          <w:trHeight w:val="100"/>
        </w:trPr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4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>
            <w:pPr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: Финансовая деятельность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 w:rsidP="00F430D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 w:rsidP="007A368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 w:rsidP="00DA767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>
            <w:pPr>
              <w:jc w:val="right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>
            <w:pPr>
              <w:jc w:val="right"/>
              <w:rPr>
                <w:snapToGrid w:val="0"/>
                <w:color w:val="000000"/>
                <w:sz w:val="24"/>
                <w:szCs w:val="24"/>
              </w:rPr>
            </w:pPr>
          </w:p>
        </w:tc>
      </w:tr>
      <w:tr w:rsidR="0002135B">
        <w:trPr>
          <w:trHeight w:val="132"/>
        </w:trPr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4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 w:rsidP="00AC7FAD">
            <w:pPr>
              <w:jc w:val="both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Операции с недвижимым имуществом, аренда и предоставление услуг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 w:rsidP="00F430D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45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 w:rsidP="007A368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45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 w:rsidP="00DA767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45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45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</w:tr>
      <w:tr w:rsidR="0002135B">
        <w:trPr>
          <w:trHeight w:val="92"/>
        </w:trPr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4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>
            <w:pPr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Образование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 w:rsidP="00F430D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 w:rsidP="007A368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 w:rsidP="00DA767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</w:tr>
      <w:tr w:rsidR="0002135B">
        <w:trPr>
          <w:trHeight w:val="92"/>
        </w:trPr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4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>
            <w:pPr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Здравоохранение и предоставление социальных услуг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 w:rsidP="00F430D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2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 w:rsidP="007A368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 w:rsidP="00DA767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</w:tr>
      <w:tr w:rsidR="0002135B">
        <w:trPr>
          <w:trHeight w:val="92"/>
        </w:trPr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4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 w:rsidP="009B61A1">
            <w:pPr>
              <w:jc w:val="both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Предоставление прочих коммунальных, социальных и персональных  услуг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 w:rsidP="00F430D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24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 w:rsidP="007A368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24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 w:rsidP="00DA767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24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24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</w:tr>
      <w:tr w:rsidR="0002135B">
        <w:trPr>
          <w:trHeight w:val="92"/>
        </w:trPr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4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 w:rsidP="009B61A1">
            <w:pPr>
              <w:jc w:val="both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Предоставление услуг по ведению домашнего хозяйства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 w:rsidP="00F430D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 w:rsidP="007A368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 w:rsidP="00DA767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</w:tr>
      <w:tr w:rsidR="0002135B">
        <w:trPr>
          <w:trHeight w:val="92"/>
        </w:trPr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Pr="004A7FCC" w:rsidRDefault="0002135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 w:rsidRPr="004A7FCC">
              <w:rPr>
                <w:snapToGrid w:val="0"/>
                <w:color w:val="000000"/>
                <w:sz w:val="24"/>
                <w:szCs w:val="24"/>
              </w:rPr>
              <w:t>5</w:t>
            </w:r>
          </w:p>
        </w:tc>
        <w:tc>
          <w:tcPr>
            <w:tcW w:w="4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Pr="00347A4B" w:rsidRDefault="0002135B" w:rsidP="009B61A1">
            <w:pPr>
              <w:jc w:val="both"/>
              <w:rPr>
                <w:snapToGrid w:val="0"/>
                <w:sz w:val="24"/>
                <w:szCs w:val="24"/>
              </w:rPr>
            </w:pPr>
            <w:r w:rsidRPr="00347A4B">
              <w:rPr>
                <w:snapToGrid w:val="0"/>
                <w:sz w:val="24"/>
                <w:szCs w:val="24"/>
              </w:rPr>
              <w:t>Число хозяйствующих субъектов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ед.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 w:rsidP="00F430D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383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 w:rsidP="007A368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380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375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375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</w:tr>
      <w:tr w:rsidR="0002135B">
        <w:trPr>
          <w:trHeight w:val="92"/>
        </w:trPr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6</w:t>
            </w:r>
          </w:p>
        </w:tc>
        <w:tc>
          <w:tcPr>
            <w:tcW w:w="4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 w:rsidP="00C355AE">
            <w:pPr>
              <w:jc w:val="both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Доля МП в числе хозяйствующих субъектов</w:t>
            </w:r>
          </w:p>
          <w:p w:rsidR="0002135B" w:rsidRDefault="0002135B" w:rsidP="00C355AE">
            <w:pPr>
              <w:jc w:val="both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%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 w:rsidP="00F430D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65,8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 w:rsidP="007A368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65,8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66,7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63,1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</w:tr>
      <w:tr w:rsidR="0002135B">
        <w:trPr>
          <w:trHeight w:val="204"/>
        </w:trPr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7</w:t>
            </w:r>
          </w:p>
        </w:tc>
        <w:tc>
          <w:tcPr>
            <w:tcW w:w="4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 w:rsidP="00C355AE">
            <w:pPr>
              <w:jc w:val="both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Число индивидуальных предпринимателей (ИП)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чел.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 w:rsidP="00F430D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813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815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819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820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>
            <w:pPr>
              <w:jc w:val="right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>
            <w:pPr>
              <w:jc w:val="right"/>
              <w:rPr>
                <w:snapToGrid w:val="0"/>
                <w:color w:val="000000"/>
                <w:sz w:val="24"/>
                <w:szCs w:val="24"/>
              </w:rPr>
            </w:pPr>
          </w:p>
        </w:tc>
      </w:tr>
      <w:tr w:rsidR="0002135B">
        <w:trPr>
          <w:trHeight w:val="116"/>
        </w:trPr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8</w:t>
            </w:r>
          </w:p>
        </w:tc>
        <w:tc>
          <w:tcPr>
            <w:tcW w:w="4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 w:rsidP="00C355AE">
            <w:pPr>
              <w:jc w:val="both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Оборот полного круга организаций и предприятий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 w:rsidP="00C769F2">
            <w:pPr>
              <w:jc w:val="center"/>
              <w:rPr>
                <w:snapToGrid w:val="0"/>
                <w:color w:val="000000"/>
                <w:sz w:val="24"/>
                <w:szCs w:val="24"/>
                <w:lang w:val="en-US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млрд. руб.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 w:rsidP="00F430D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5,73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 w:rsidP="00475967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1,37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 w:rsidP="001702D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3,1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2,6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>
            <w:pPr>
              <w:jc w:val="right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>
            <w:pPr>
              <w:jc w:val="right"/>
              <w:rPr>
                <w:snapToGrid w:val="0"/>
                <w:color w:val="000000"/>
                <w:sz w:val="24"/>
                <w:szCs w:val="24"/>
              </w:rPr>
            </w:pPr>
          </w:p>
        </w:tc>
      </w:tr>
      <w:tr w:rsidR="0002135B">
        <w:trPr>
          <w:trHeight w:val="116"/>
        </w:trPr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Pr="004A7FCC" w:rsidRDefault="0002135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 w:rsidRPr="004A7FCC">
              <w:rPr>
                <w:snapToGrid w:val="0"/>
                <w:color w:val="000000"/>
                <w:sz w:val="24"/>
                <w:szCs w:val="24"/>
              </w:rPr>
              <w:t>9</w:t>
            </w:r>
          </w:p>
        </w:tc>
        <w:tc>
          <w:tcPr>
            <w:tcW w:w="4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Pr="004A7FCC" w:rsidRDefault="0002135B" w:rsidP="00C355AE">
            <w:pPr>
              <w:jc w:val="both"/>
              <w:rPr>
                <w:snapToGrid w:val="0"/>
                <w:color w:val="000000"/>
                <w:sz w:val="24"/>
                <w:szCs w:val="24"/>
              </w:rPr>
            </w:pPr>
            <w:r w:rsidRPr="004A7FCC">
              <w:rPr>
                <w:snapToGrid w:val="0"/>
                <w:color w:val="000000"/>
                <w:sz w:val="24"/>
                <w:szCs w:val="24"/>
              </w:rPr>
              <w:t>Оборот средних предприятий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 w:rsidP="00C769F2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млн. руб.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 w:rsidP="00F430D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 w:rsidP="009C5180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187,7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 w:rsidP="001702D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407,4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627,1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>
            <w:pPr>
              <w:jc w:val="right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>
            <w:pPr>
              <w:jc w:val="right"/>
              <w:rPr>
                <w:snapToGrid w:val="0"/>
                <w:color w:val="000000"/>
                <w:sz w:val="24"/>
                <w:szCs w:val="24"/>
              </w:rPr>
            </w:pPr>
          </w:p>
        </w:tc>
      </w:tr>
      <w:tr w:rsidR="0002135B">
        <w:trPr>
          <w:trHeight w:val="116"/>
        </w:trPr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Pr="008F7228" w:rsidRDefault="0002135B">
            <w:pPr>
              <w:jc w:val="center"/>
              <w:rPr>
                <w:snapToGrid w:val="0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4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 w:rsidP="006B1359">
            <w:pPr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в том числе по видам   экономической деятельности: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 w:rsidP="00C769F2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 w:rsidP="00F430D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 w:rsidP="009C5180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 w:rsidP="001702D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>
            <w:pPr>
              <w:jc w:val="right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>
            <w:pPr>
              <w:jc w:val="right"/>
              <w:rPr>
                <w:snapToGrid w:val="0"/>
                <w:color w:val="000000"/>
                <w:sz w:val="24"/>
                <w:szCs w:val="24"/>
              </w:rPr>
            </w:pPr>
          </w:p>
        </w:tc>
      </w:tr>
      <w:tr w:rsidR="0002135B">
        <w:trPr>
          <w:trHeight w:val="116"/>
        </w:trPr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Pr="008F7228" w:rsidRDefault="0002135B">
            <w:pPr>
              <w:jc w:val="center"/>
              <w:rPr>
                <w:snapToGrid w:val="0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4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 w:rsidP="006B1359">
            <w:pPr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Сельское хозяйство, охота и лесное хозяйство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 w:rsidP="00C769F2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 w:rsidP="00F430D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 w:rsidP="009C5180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 w:rsidP="00DA767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>
            <w:pPr>
              <w:jc w:val="right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>
            <w:pPr>
              <w:jc w:val="right"/>
              <w:rPr>
                <w:snapToGrid w:val="0"/>
                <w:color w:val="000000"/>
                <w:sz w:val="24"/>
                <w:szCs w:val="24"/>
              </w:rPr>
            </w:pPr>
          </w:p>
        </w:tc>
      </w:tr>
      <w:tr w:rsidR="0002135B">
        <w:trPr>
          <w:trHeight w:val="116"/>
        </w:trPr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Pr="008F7228" w:rsidRDefault="0002135B">
            <w:pPr>
              <w:jc w:val="center"/>
              <w:rPr>
                <w:snapToGrid w:val="0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4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 w:rsidP="006B1359">
            <w:pPr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Рыболовство, рыбоводство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 w:rsidP="00C769F2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 w:rsidP="00F430D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 w:rsidP="009C5180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 w:rsidP="00DA767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>
            <w:pPr>
              <w:jc w:val="right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>
            <w:pPr>
              <w:jc w:val="right"/>
              <w:rPr>
                <w:snapToGrid w:val="0"/>
                <w:color w:val="000000"/>
                <w:sz w:val="24"/>
                <w:szCs w:val="24"/>
              </w:rPr>
            </w:pPr>
          </w:p>
        </w:tc>
      </w:tr>
      <w:tr w:rsidR="0002135B">
        <w:trPr>
          <w:trHeight w:val="116"/>
        </w:trPr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Pr="008F7228" w:rsidRDefault="0002135B">
            <w:pPr>
              <w:jc w:val="center"/>
              <w:rPr>
                <w:snapToGrid w:val="0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4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 w:rsidP="006B1359">
            <w:pPr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Добыча полезных ископаемых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 w:rsidP="00C769F2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 w:rsidP="00F430D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 w:rsidP="009C5180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 w:rsidP="00DA767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>
            <w:pPr>
              <w:jc w:val="right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>
            <w:pPr>
              <w:jc w:val="right"/>
              <w:rPr>
                <w:snapToGrid w:val="0"/>
                <w:color w:val="000000"/>
                <w:sz w:val="24"/>
                <w:szCs w:val="24"/>
              </w:rPr>
            </w:pPr>
          </w:p>
        </w:tc>
      </w:tr>
      <w:tr w:rsidR="0002135B">
        <w:trPr>
          <w:trHeight w:val="116"/>
        </w:trPr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Pr="008F7228" w:rsidRDefault="0002135B">
            <w:pPr>
              <w:jc w:val="center"/>
              <w:rPr>
                <w:snapToGrid w:val="0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4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 w:rsidP="006B1359">
            <w:pPr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Обрабатывающие производства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 w:rsidP="00C769F2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 w:rsidP="00F430D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 w:rsidP="009C5180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 w:rsidP="00DA767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>
            <w:pPr>
              <w:jc w:val="right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>
            <w:pPr>
              <w:jc w:val="right"/>
              <w:rPr>
                <w:snapToGrid w:val="0"/>
                <w:color w:val="000000"/>
                <w:sz w:val="24"/>
                <w:szCs w:val="24"/>
              </w:rPr>
            </w:pPr>
          </w:p>
        </w:tc>
      </w:tr>
      <w:tr w:rsidR="0002135B">
        <w:trPr>
          <w:trHeight w:val="116"/>
        </w:trPr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Pr="008F7228" w:rsidRDefault="0002135B">
            <w:pPr>
              <w:jc w:val="center"/>
              <w:rPr>
                <w:snapToGrid w:val="0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4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 w:rsidP="006B1359">
            <w:pPr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 xml:space="preserve">Производство и распределение </w:t>
            </w:r>
          </w:p>
          <w:p w:rsidR="0002135B" w:rsidRDefault="0002135B" w:rsidP="006B1359">
            <w:pPr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электроэнергии, газа и воды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 w:rsidP="00C769F2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 w:rsidP="00F430D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 w:rsidP="009C5180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 w:rsidP="00DA767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>
            <w:pPr>
              <w:jc w:val="right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>
            <w:pPr>
              <w:jc w:val="right"/>
              <w:rPr>
                <w:snapToGrid w:val="0"/>
                <w:color w:val="000000"/>
                <w:sz w:val="24"/>
                <w:szCs w:val="24"/>
              </w:rPr>
            </w:pPr>
          </w:p>
        </w:tc>
      </w:tr>
      <w:tr w:rsidR="0002135B">
        <w:trPr>
          <w:trHeight w:val="116"/>
        </w:trPr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Pr="008F7228" w:rsidRDefault="0002135B">
            <w:pPr>
              <w:jc w:val="center"/>
              <w:rPr>
                <w:snapToGrid w:val="0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4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 w:rsidP="006B1359">
            <w:pPr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Строительство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 w:rsidP="00C769F2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 w:rsidP="00F430D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 w:rsidP="009C5180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 w:rsidP="00DA767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>
            <w:pPr>
              <w:jc w:val="right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>
            <w:pPr>
              <w:jc w:val="right"/>
              <w:rPr>
                <w:snapToGrid w:val="0"/>
                <w:color w:val="000000"/>
                <w:sz w:val="24"/>
                <w:szCs w:val="24"/>
              </w:rPr>
            </w:pPr>
          </w:p>
        </w:tc>
      </w:tr>
      <w:tr w:rsidR="0002135B">
        <w:trPr>
          <w:trHeight w:val="116"/>
        </w:trPr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Pr="008F7228" w:rsidRDefault="0002135B">
            <w:pPr>
              <w:jc w:val="center"/>
              <w:rPr>
                <w:snapToGrid w:val="0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4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 w:rsidP="006B1359">
            <w:pPr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Оптовая и розничная торговля; ремонт автотранспортных средств, мотоциклов, бытовых изделий и предметов  личного пользования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 w:rsidP="00C769F2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 w:rsidP="00F430D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 w:rsidP="009C5180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158,3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 w:rsidP="001702D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349,0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539,7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>
            <w:pPr>
              <w:jc w:val="right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>
            <w:pPr>
              <w:jc w:val="right"/>
              <w:rPr>
                <w:snapToGrid w:val="0"/>
                <w:color w:val="000000"/>
                <w:sz w:val="24"/>
                <w:szCs w:val="24"/>
              </w:rPr>
            </w:pPr>
          </w:p>
        </w:tc>
      </w:tr>
      <w:tr w:rsidR="0002135B">
        <w:trPr>
          <w:trHeight w:val="116"/>
        </w:trPr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Pr="008F7228" w:rsidRDefault="0002135B">
            <w:pPr>
              <w:jc w:val="center"/>
              <w:rPr>
                <w:snapToGrid w:val="0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4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 w:rsidP="006B1359">
            <w:pPr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в том числе: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 w:rsidP="00C769F2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 w:rsidP="00F430D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>
            <w:pPr>
              <w:jc w:val="right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>
            <w:pPr>
              <w:jc w:val="right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>
            <w:pPr>
              <w:jc w:val="right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>
            <w:pPr>
              <w:jc w:val="right"/>
              <w:rPr>
                <w:snapToGrid w:val="0"/>
                <w:color w:val="000000"/>
                <w:sz w:val="24"/>
                <w:szCs w:val="24"/>
              </w:rPr>
            </w:pPr>
          </w:p>
        </w:tc>
      </w:tr>
      <w:tr w:rsidR="0002135B">
        <w:trPr>
          <w:trHeight w:val="116"/>
        </w:trPr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Pr="008F7228" w:rsidRDefault="0002135B">
            <w:pPr>
              <w:jc w:val="center"/>
              <w:rPr>
                <w:snapToGrid w:val="0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4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 w:rsidP="006B1359">
            <w:pPr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 xml:space="preserve">              оборот розничной торговли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 w:rsidP="00C769F2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 w:rsidP="00F430D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 w:rsidP="009C5180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 w:rsidP="00DA767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>
            <w:pPr>
              <w:jc w:val="right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>
            <w:pPr>
              <w:jc w:val="right"/>
              <w:rPr>
                <w:snapToGrid w:val="0"/>
                <w:color w:val="000000"/>
                <w:sz w:val="24"/>
                <w:szCs w:val="24"/>
              </w:rPr>
            </w:pPr>
          </w:p>
        </w:tc>
      </w:tr>
      <w:tr w:rsidR="0002135B">
        <w:trPr>
          <w:trHeight w:val="116"/>
        </w:trPr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Pr="008F7228" w:rsidRDefault="0002135B">
            <w:pPr>
              <w:jc w:val="center"/>
              <w:rPr>
                <w:snapToGrid w:val="0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4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 w:rsidP="006B1359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оборот общественного питания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 w:rsidP="00C769F2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 w:rsidP="00F430D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 w:rsidP="009C5180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 w:rsidP="00DA767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>
            <w:pPr>
              <w:jc w:val="right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>
            <w:pPr>
              <w:jc w:val="right"/>
              <w:rPr>
                <w:snapToGrid w:val="0"/>
                <w:color w:val="000000"/>
                <w:sz w:val="24"/>
                <w:szCs w:val="24"/>
              </w:rPr>
            </w:pPr>
          </w:p>
        </w:tc>
      </w:tr>
      <w:tr w:rsidR="0002135B">
        <w:trPr>
          <w:trHeight w:val="116"/>
        </w:trPr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Pr="008F7228" w:rsidRDefault="0002135B">
            <w:pPr>
              <w:jc w:val="center"/>
              <w:rPr>
                <w:snapToGrid w:val="0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4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 w:rsidP="006B1359">
            <w:pPr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Гостиницы и рестораны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 w:rsidP="00C769F2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 w:rsidP="00F430D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 w:rsidP="009C5180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 w:rsidP="00DA767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>
            <w:pPr>
              <w:jc w:val="right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>
            <w:pPr>
              <w:jc w:val="right"/>
              <w:rPr>
                <w:snapToGrid w:val="0"/>
                <w:color w:val="000000"/>
                <w:sz w:val="24"/>
                <w:szCs w:val="24"/>
              </w:rPr>
            </w:pPr>
          </w:p>
        </w:tc>
      </w:tr>
      <w:tr w:rsidR="0002135B">
        <w:trPr>
          <w:trHeight w:val="116"/>
        </w:trPr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Pr="008F7228" w:rsidRDefault="0002135B">
            <w:pPr>
              <w:jc w:val="center"/>
              <w:rPr>
                <w:snapToGrid w:val="0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4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 w:rsidP="006B1359">
            <w:pPr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Транспорт и связь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 w:rsidP="00C769F2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 w:rsidP="00F430D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 w:rsidP="009C5180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 w:rsidP="00DA767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>
            <w:pPr>
              <w:jc w:val="right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>
            <w:pPr>
              <w:jc w:val="right"/>
              <w:rPr>
                <w:snapToGrid w:val="0"/>
                <w:color w:val="000000"/>
                <w:sz w:val="24"/>
                <w:szCs w:val="24"/>
              </w:rPr>
            </w:pPr>
          </w:p>
        </w:tc>
      </w:tr>
      <w:tr w:rsidR="0002135B">
        <w:trPr>
          <w:trHeight w:val="116"/>
        </w:trPr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Pr="008F7228" w:rsidRDefault="0002135B">
            <w:pPr>
              <w:jc w:val="center"/>
              <w:rPr>
                <w:snapToGrid w:val="0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4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 w:rsidP="006B1359">
            <w:pPr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Финансовая деятельность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 w:rsidP="00C769F2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 w:rsidP="00F430D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 w:rsidP="009C5180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 w:rsidP="00DA767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>
            <w:pPr>
              <w:jc w:val="right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>
            <w:pPr>
              <w:jc w:val="right"/>
              <w:rPr>
                <w:snapToGrid w:val="0"/>
                <w:color w:val="000000"/>
                <w:sz w:val="24"/>
                <w:szCs w:val="24"/>
              </w:rPr>
            </w:pPr>
          </w:p>
        </w:tc>
      </w:tr>
      <w:tr w:rsidR="0002135B">
        <w:trPr>
          <w:trHeight w:val="116"/>
        </w:trPr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Pr="008F7228" w:rsidRDefault="0002135B">
            <w:pPr>
              <w:jc w:val="center"/>
              <w:rPr>
                <w:snapToGrid w:val="0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4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 w:rsidP="006B1359">
            <w:pPr>
              <w:jc w:val="both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Операции с недвижимым имуществом, аренда и предоставление услуг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 w:rsidP="00C769F2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 w:rsidP="00F430D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 w:rsidP="009C5180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 w:rsidP="00DA767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>
            <w:pPr>
              <w:jc w:val="right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>
            <w:pPr>
              <w:jc w:val="right"/>
              <w:rPr>
                <w:snapToGrid w:val="0"/>
                <w:color w:val="000000"/>
                <w:sz w:val="24"/>
                <w:szCs w:val="24"/>
              </w:rPr>
            </w:pPr>
          </w:p>
        </w:tc>
      </w:tr>
      <w:tr w:rsidR="0002135B">
        <w:trPr>
          <w:trHeight w:val="116"/>
        </w:trPr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Pr="008F7228" w:rsidRDefault="0002135B">
            <w:pPr>
              <w:jc w:val="center"/>
              <w:rPr>
                <w:snapToGrid w:val="0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4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 w:rsidP="006B1359">
            <w:pPr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Образование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 w:rsidP="00C769F2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 w:rsidP="00F430D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 w:rsidP="009C5180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 w:rsidP="00DA767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>
            <w:pPr>
              <w:jc w:val="right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>
            <w:pPr>
              <w:jc w:val="right"/>
              <w:rPr>
                <w:snapToGrid w:val="0"/>
                <w:color w:val="000000"/>
                <w:sz w:val="24"/>
                <w:szCs w:val="24"/>
              </w:rPr>
            </w:pPr>
          </w:p>
        </w:tc>
      </w:tr>
      <w:tr w:rsidR="0002135B">
        <w:trPr>
          <w:trHeight w:val="325"/>
        </w:trPr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Pr="008F7228" w:rsidRDefault="0002135B">
            <w:pPr>
              <w:jc w:val="center"/>
              <w:rPr>
                <w:snapToGrid w:val="0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4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 w:rsidP="006B1359">
            <w:pPr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Здравоохранение и предоставление социальных услуг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 w:rsidP="00C769F2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 w:rsidP="00F430D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 w:rsidP="009C5180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 w:rsidP="00DA767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>
            <w:pPr>
              <w:jc w:val="right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>
            <w:pPr>
              <w:jc w:val="right"/>
              <w:rPr>
                <w:snapToGrid w:val="0"/>
                <w:color w:val="000000"/>
                <w:sz w:val="24"/>
                <w:szCs w:val="24"/>
              </w:rPr>
            </w:pPr>
          </w:p>
        </w:tc>
      </w:tr>
      <w:tr w:rsidR="0002135B">
        <w:trPr>
          <w:trHeight w:val="116"/>
        </w:trPr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Pr="008F7228" w:rsidRDefault="0002135B">
            <w:pPr>
              <w:jc w:val="center"/>
              <w:rPr>
                <w:snapToGrid w:val="0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4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 w:rsidP="006B1359">
            <w:pPr>
              <w:jc w:val="both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Предоставление прочих коммунальных, социальных и персональных  услуг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 w:rsidP="00C769F2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 w:rsidP="00F430D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 w:rsidP="009C5180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29,4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 w:rsidP="001702D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58,4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87,0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>
            <w:pPr>
              <w:jc w:val="right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>
            <w:pPr>
              <w:jc w:val="right"/>
              <w:rPr>
                <w:snapToGrid w:val="0"/>
                <w:color w:val="000000"/>
                <w:sz w:val="24"/>
                <w:szCs w:val="24"/>
              </w:rPr>
            </w:pPr>
          </w:p>
        </w:tc>
      </w:tr>
      <w:tr w:rsidR="0002135B">
        <w:trPr>
          <w:trHeight w:val="116"/>
        </w:trPr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Pr="008F7228" w:rsidRDefault="0002135B">
            <w:pPr>
              <w:jc w:val="center"/>
              <w:rPr>
                <w:snapToGrid w:val="0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4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 w:rsidP="006B1359">
            <w:pPr>
              <w:jc w:val="both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Предоставление услуг по ведению домашнего хозяйства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 w:rsidP="00C769F2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 w:rsidP="00F430D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 w:rsidP="009C5180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>
            <w:pPr>
              <w:jc w:val="right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>
            <w:pPr>
              <w:jc w:val="right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>
            <w:pPr>
              <w:jc w:val="right"/>
              <w:rPr>
                <w:snapToGrid w:val="0"/>
                <w:color w:val="000000"/>
                <w:sz w:val="24"/>
                <w:szCs w:val="24"/>
              </w:rPr>
            </w:pPr>
          </w:p>
        </w:tc>
      </w:tr>
      <w:tr w:rsidR="0002135B">
        <w:trPr>
          <w:trHeight w:val="116"/>
        </w:trPr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Pr="004A7FCC" w:rsidRDefault="0002135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 w:rsidRPr="004A7FCC">
              <w:rPr>
                <w:snapToGrid w:val="0"/>
                <w:color w:val="000000"/>
                <w:sz w:val="24"/>
                <w:szCs w:val="24"/>
              </w:rPr>
              <w:t>10</w:t>
            </w:r>
          </w:p>
        </w:tc>
        <w:tc>
          <w:tcPr>
            <w:tcW w:w="4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Pr="004A7FCC" w:rsidRDefault="0002135B" w:rsidP="00C355AE">
            <w:pPr>
              <w:jc w:val="both"/>
              <w:rPr>
                <w:snapToGrid w:val="0"/>
                <w:color w:val="000000"/>
                <w:sz w:val="24"/>
                <w:szCs w:val="24"/>
              </w:rPr>
            </w:pPr>
            <w:r w:rsidRPr="004A7FCC">
              <w:rPr>
                <w:snapToGrid w:val="0"/>
                <w:color w:val="000000"/>
                <w:sz w:val="24"/>
                <w:szCs w:val="24"/>
              </w:rPr>
              <w:t>Выручка ИП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 w:rsidP="00C769F2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млн. руб.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 w:rsidP="00F430D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2287,2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 w:rsidP="00237F6A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489,3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 w:rsidP="00B94E17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1031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1572,7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>
            <w:pPr>
              <w:jc w:val="right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>
            <w:pPr>
              <w:jc w:val="right"/>
              <w:rPr>
                <w:snapToGrid w:val="0"/>
                <w:color w:val="000000"/>
                <w:sz w:val="24"/>
                <w:szCs w:val="24"/>
              </w:rPr>
            </w:pPr>
          </w:p>
        </w:tc>
      </w:tr>
      <w:tr w:rsidR="0002135B">
        <w:trPr>
          <w:cantSplit/>
          <w:trHeight w:val="108"/>
        </w:trPr>
        <w:tc>
          <w:tcPr>
            <w:tcW w:w="51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11</w:t>
            </w:r>
          </w:p>
        </w:tc>
        <w:tc>
          <w:tcPr>
            <w:tcW w:w="4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 w:rsidP="00C355AE">
            <w:pPr>
              <w:jc w:val="both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Оборот малых  предприятий (МП)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Pr="00D93B2A" w:rsidRDefault="0002135B" w:rsidP="00C769F2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млн. руб.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 w:rsidP="00F430D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2477,8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 w:rsidP="00237F6A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451,7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 w:rsidP="00B94E17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914,3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1376,9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>
            <w:pPr>
              <w:jc w:val="right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>
            <w:pPr>
              <w:jc w:val="right"/>
              <w:rPr>
                <w:snapToGrid w:val="0"/>
                <w:color w:val="000000"/>
                <w:sz w:val="24"/>
                <w:szCs w:val="24"/>
              </w:rPr>
            </w:pPr>
          </w:p>
        </w:tc>
      </w:tr>
      <w:tr w:rsidR="0002135B">
        <w:trPr>
          <w:cantSplit/>
          <w:trHeight w:val="104"/>
        </w:trPr>
        <w:tc>
          <w:tcPr>
            <w:tcW w:w="51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4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 w:rsidP="00AC4D45">
            <w:pPr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в том числе по видам деятельности экономической деятельности: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>
            <w:pPr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 w:rsidP="00F430D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 w:rsidP="00237F6A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>
            <w:pPr>
              <w:jc w:val="right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>
            <w:pPr>
              <w:jc w:val="right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>
            <w:pPr>
              <w:jc w:val="right"/>
              <w:rPr>
                <w:snapToGrid w:val="0"/>
                <w:color w:val="000000"/>
                <w:sz w:val="24"/>
                <w:szCs w:val="24"/>
              </w:rPr>
            </w:pPr>
          </w:p>
        </w:tc>
      </w:tr>
      <w:tr w:rsidR="0002135B">
        <w:trPr>
          <w:cantSplit/>
          <w:trHeight w:val="140"/>
        </w:trPr>
        <w:tc>
          <w:tcPr>
            <w:tcW w:w="51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>
            <w:pPr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4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>
            <w:pPr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Сельское хозяйство, охота и лесное хозяйство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>
            <w:pPr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 w:rsidP="00F430D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 w:rsidP="00237F6A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 w:rsidP="00DA767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>
            <w:pPr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>
            <w:pPr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>
            <w:pPr>
              <w:rPr>
                <w:snapToGrid w:val="0"/>
                <w:color w:val="000000"/>
                <w:sz w:val="24"/>
                <w:szCs w:val="24"/>
              </w:rPr>
            </w:pPr>
          </w:p>
        </w:tc>
      </w:tr>
      <w:tr w:rsidR="0002135B">
        <w:trPr>
          <w:trHeight w:val="68"/>
        </w:trPr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4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>
            <w:pPr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Рыболовство, рыбоводство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>
            <w:pPr>
              <w:jc w:val="right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 w:rsidP="00F430D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 w:rsidP="00237F6A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 w:rsidP="00DA767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</w:tr>
      <w:tr w:rsidR="0002135B">
        <w:trPr>
          <w:trHeight w:val="68"/>
        </w:trPr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4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>
            <w:pPr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Добыча полезных ископаемых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>
            <w:pPr>
              <w:jc w:val="right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 w:rsidP="00F430D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 w:rsidP="00237F6A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 w:rsidP="00DA767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</w:tr>
      <w:tr w:rsidR="0002135B">
        <w:trPr>
          <w:trHeight w:val="104"/>
        </w:trPr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4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>
            <w:pPr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Обрабатывающие производства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 w:rsidP="00F430D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243,6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 w:rsidP="00237F6A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44,1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 w:rsidP="00B94E17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88,4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>
            <w:pPr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132,7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>
            <w:pPr>
              <w:jc w:val="right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>
            <w:pPr>
              <w:jc w:val="right"/>
              <w:rPr>
                <w:snapToGrid w:val="0"/>
                <w:color w:val="000000"/>
                <w:sz w:val="24"/>
                <w:szCs w:val="24"/>
              </w:rPr>
            </w:pPr>
          </w:p>
        </w:tc>
      </w:tr>
      <w:tr w:rsidR="0002135B">
        <w:trPr>
          <w:trHeight w:val="104"/>
        </w:trPr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4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 w:rsidP="0063137E">
            <w:pPr>
              <w:jc w:val="both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Производство и распределение электроэнергии, газа и воды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 w:rsidP="00F430D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349,5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 w:rsidP="00237F6A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63,2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 w:rsidP="00B94E17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126,5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>
            <w:pPr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189,8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>
            <w:pPr>
              <w:jc w:val="right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>
            <w:pPr>
              <w:jc w:val="right"/>
              <w:rPr>
                <w:snapToGrid w:val="0"/>
                <w:color w:val="000000"/>
                <w:sz w:val="24"/>
                <w:szCs w:val="24"/>
              </w:rPr>
            </w:pPr>
          </w:p>
        </w:tc>
      </w:tr>
      <w:tr w:rsidR="0002135B">
        <w:trPr>
          <w:trHeight w:val="120"/>
        </w:trPr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4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>
            <w:pPr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Строительство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 w:rsidP="00F430D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46,3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 w:rsidP="00237F6A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4,6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 w:rsidP="00B94E17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9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>
            <w:pPr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13,4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>
            <w:pPr>
              <w:jc w:val="right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>
            <w:pPr>
              <w:jc w:val="right"/>
              <w:rPr>
                <w:snapToGrid w:val="0"/>
                <w:color w:val="000000"/>
                <w:sz w:val="24"/>
                <w:szCs w:val="24"/>
              </w:rPr>
            </w:pPr>
          </w:p>
        </w:tc>
      </w:tr>
      <w:tr w:rsidR="0002135B">
        <w:trPr>
          <w:trHeight w:val="120"/>
        </w:trPr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4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 w:rsidP="00F102EA">
            <w:pPr>
              <w:jc w:val="both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Оптовая и розничная торговля; ремонт автотранспортных средств, мотоциклетов, бытовых изделий и предметов  личного пользования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 w:rsidP="00F430D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1621,2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 w:rsidP="00237F6A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293,4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 w:rsidP="00B94E17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601,0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>
            <w:pPr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908,6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>
            <w:pPr>
              <w:jc w:val="right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>
            <w:pPr>
              <w:jc w:val="right"/>
              <w:rPr>
                <w:snapToGrid w:val="0"/>
                <w:color w:val="000000"/>
                <w:sz w:val="24"/>
                <w:szCs w:val="24"/>
              </w:rPr>
            </w:pPr>
          </w:p>
        </w:tc>
      </w:tr>
      <w:tr w:rsidR="0002135B">
        <w:trPr>
          <w:trHeight w:val="132"/>
        </w:trPr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4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 w:rsidP="00AC4D45">
            <w:pPr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в том числе: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 w:rsidP="00F430D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 w:rsidP="00237F6A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 w:rsidP="00B94E17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>
            <w:pPr>
              <w:jc w:val="right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>
            <w:pPr>
              <w:jc w:val="right"/>
              <w:rPr>
                <w:snapToGrid w:val="0"/>
                <w:color w:val="000000"/>
                <w:sz w:val="24"/>
                <w:szCs w:val="24"/>
              </w:rPr>
            </w:pPr>
          </w:p>
        </w:tc>
      </w:tr>
      <w:tr w:rsidR="0002135B">
        <w:trPr>
          <w:trHeight w:val="132"/>
        </w:trPr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4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 w:rsidP="00AC4D45">
            <w:pPr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оборот розничной торговли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 w:rsidP="00F430D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1470,5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 w:rsidP="00237F6A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263,8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 w:rsidP="00B94E17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541,0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818,2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>
            <w:pPr>
              <w:jc w:val="right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>
            <w:pPr>
              <w:jc w:val="right"/>
              <w:rPr>
                <w:snapToGrid w:val="0"/>
                <w:color w:val="000000"/>
                <w:sz w:val="24"/>
                <w:szCs w:val="24"/>
              </w:rPr>
            </w:pPr>
          </w:p>
        </w:tc>
      </w:tr>
      <w:tr w:rsidR="0002135B">
        <w:trPr>
          <w:trHeight w:val="132"/>
        </w:trPr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4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 w:rsidP="00AC4D45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оборот общественного питания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 w:rsidP="00F430D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30,2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 w:rsidP="00237F6A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29,6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 w:rsidP="00B94E17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60,0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90,4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>
            <w:pPr>
              <w:jc w:val="right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>
            <w:pPr>
              <w:jc w:val="right"/>
              <w:rPr>
                <w:snapToGrid w:val="0"/>
                <w:color w:val="000000"/>
                <w:sz w:val="24"/>
                <w:szCs w:val="24"/>
              </w:rPr>
            </w:pPr>
          </w:p>
        </w:tc>
      </w:tr>
      <w:tr w:rsidR="0002135B">
        <w:trPr>
          <w:trHeight w:val="132"/>
        </w:trPr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4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>
            <w:pPr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Гостиницы и рестораны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 w:rsidP="00F430D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8,1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 w:rsidP="00237F6A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1,5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 w:rsidP="00B94E17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3,1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4,7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>
            <w:pPr>
              <w:jc w:val="right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>
            <w:pPr>
              <w:jc w:val="right"/>
              <w:rPr>
                <w:snapToGrid w:val="0"/>
                <w:color w:val="000000"/>
                <w:sz w:val="24"/>
                <w:szCs w:val="24"/>
              </w:rPr>
            </w:pPr>
          </w:p>
        </w:tc>
      </w:tr>
      <w:tr w:rsidR="0002135B">
        <w:trPr>
          <w:trHeight w:val="100"/>
        </w:trPr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4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>
            <w:pPr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Транспорт и связь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 w:rsidP="00F430D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70,4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 w:rsidP="00237F6A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12,6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 w:rsidP="00B94E17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25,5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38,4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>
            <w:pPr>
              <w:jc w:val="right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>
            <w:pPr>
              <w:jc w:val="right"/>
              <w:rPr>
                <w:snapToGrid w:val="0"/>
                <w:color w:val="000000"/>
                <w:sz w:val="24"/>
                <w:szCs w:val="24"/>
              </w:rPr>
            </w:pPr>
          </w:p>
        </w:tc>
      </w:tr>
      <w:tr w:rsidR="0002135B">
        <w:trPr>
          <w:trHeight w:val="100"/>
        </w:trPr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4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>
            <w:pPr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Финансовая деятельность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 w:rsidP="00F430D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 w:rsidP="00237F6A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 w:rsidP="00DA767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>
            <w:pPr>
              <w:jc w:val="right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>
            <w:pPr>
              <w:jc w:val="right"/>
              <w:rPr>
                <w:snapToGrid w:val="0"/>
                <w:color w:val="000000"/>
                <w:sz w:val="24"/>
                <w:szCs w:val="24"/>
              </w:rPr>
            </w:pPr>
          </w:p>
        </w:tc>
      </w:tr>
      <w:tr w:rsidR="0002135B">
        <w:trPr>
          <w:trHeight w:val="132"/>
        </w:trPr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4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 w:rsidP="002B30B5">
            <w:pPr>
              <w:jc w:val="both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Операции с недвижимым имуществом, аренда и предоставление услуг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 w:rsidP="00F430D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 w:rsidP="00DA767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</w:tr>
      <w:tr w:rsidR="0002135B">
        <w:trPr>
          <w:trHeight w:val="92"/>
        </w:trPr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4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>
            <w:pPr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Образование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 w:rsidP="00F430D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 w:rsidP="00DA767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</w:tr>
      <w:tr w:rsidR="0002135B">
        <w:trPr>
          <w:trHeight w:val="92"/>
        </w:trPr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4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>
            <w:pPr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Здравоохранение и предоставление социальных услуг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 w:rsidP="00F430D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2,6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0,45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 w:rsidP="00B94E17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0,95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1,45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</w:tr>
      <w:tr w:rsidR="0002135B">
        <w:trPr>
          <w:trHeight w:val="92"/>
        </w:trPr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4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 w:rsidP="0063137E">
            <w:pPr>
              <w:jc w:val="both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Предоставление прочих коммунальных, социальных и персональных  услуг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 w:rsidP="00F430D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136,1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31,85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 w:rsidP="00B94E17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59,85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87,8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</w:tr>
      <w:tr w:rsidR="0002135B">
        <w:trPr>
          <w:trHeight w:val="92"/>
        </w:trPr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4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 w:rsidP="0063137E">
            <w:pPr>
              <w:jc w:val="both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Предоставление услуг по ведению домашнего хозяйства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 w:rsidP="00F430D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 w:rsidP="00B94E17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</w:tr>
      <w:tr w:rsidR="0002135B">
        <w:trPr>
          <w:trHeight w:val="140"/>
        </w:trPr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12</w:t>
            </w:r>
          </w:p>
        </w:tc>
        <w:tc>
          <w:tcPr>
            <w:tcW w:w="4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 w:rsidP="00C355AE">
            <w:pPr>
              <w:jc w:val="both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Доля оборота малых предприятий (МП) в объеме оборота полного круга предприятий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%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 w:rsidP="00F430D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45,7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68,7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 w:rsidP="00B94E17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63,1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63,1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</w:tr>
      <w:tr w:rsidR="0002135B">
        <w:trPr>
          <w:trHeight w:val="140"/>
        </w:trPr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13</w:t>
            </w:r>
          </w:p>
        </w:tc>
        <w:tc>
          <w:tcPr>
            <w:tcW w:w="4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 w:rsidP="00C355AE">
            <w:pPr>
              <w:jc w:val="both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Среднесписочная численность работников (по полному кругу организаций)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тыс.</w:t>
            </w:r>
          </w:p>
          <w:p w:rsidR="0002135B" w:rsidRDefault="0002135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чел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 w:rsidP="00F430D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7,65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9,68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 w:rsidP="00B94E17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9,5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9,6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</w:tr>
      <w:tr w:rsidR="0002135B">
        <w:trPr>
          <w:trHeight w:val="140"/>
        </w:trPr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Pr="004A7FCC" w:rsidRDefault="0002135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 w:rsidRPr="004A7FCC">
              <w:rPr>
                <w:snapToGrid w:val="0"/>
                <w:color w:val="000000"/>
                <w:sz w:val="24"/>
                <w:szCs w:val="24"/>
              </w:rPr>
              <w:t>14</w:t>
            </w:r>
          </w:p>
        </w:tc>
        <w:tc>
          <w:tcPr>
            <w:tcW w:w="4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Pr="004A7FCC" w:rsidRDefault="0002135B" w:rsidP="00D93B2A">
            <w:pPr>
              <w:jc w:val="both"/>
              <w:rPr>
                <w:snapToGrid w:val="0"/>
                <w:color w:val="000000"/>
                <w:sz w:val="24"/>
                <w:szCs w:val="24"/>
              </w:rPr>
            </w:pPr>
            <w:r w:rsidRPr="004A7FCC">
              <w:rPr>
                <w:snapToGrid w:val="0"/>
                <w:color w:val="000000"/>
                <w:sz w:val="24"/>
                <w:szCs w:val="24"/>
              </w:rPr>
              <w:t>Средняя численность работников средних предприятий списочного состава (без внешних совместителей)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тыс. чел.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 w:rsidP="00F430D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0,26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 w:rsidP="00B94E17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0,252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0,25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</w:tr>
      <w:tr w:rsidR="0002135B">
        <w:trPr>
          <w:trHeight w:val="140"/>
        </w:trPr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Pr="008F7228" w:rsidRDefault="0002135B">
            <w:pPr>
              <w:jc w:val="center"/>
              <w:rPr>
                <w:snapToGrid w:val="0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4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 w:rsidP="006B1359">
            <w:pPr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в том числе по видам экономической деятельности: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 w:rsidP="00F430D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 w:rsidP="00B94E17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</w:tr>
      <w:tr w:rsidR="0002135B">
        <w:trPr>
          <w:trHeight w:val="140"/>
        </w:trPr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Pr="008F7228" w:rsidRDefault="0002135B">
            <w:pPr>
              <w:jc w:val="center"/>
              <w:rPr>
                <w:snapToGrid w:val="0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4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 w:rsidP="006B1359">
            <w:pPr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Сельское хозяйство, охота и лесное хозяйство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 w:rsidP="00F430D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 w:rsidP="00B94E17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</w:tr>
      <w:tr w:rsidR="0002135B">
        <w:trPr>
          <w:trHeight w:val="140"/>
        </w:trPr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Pr="008F7228" w:rsidRDefault="0002135B">
            <w:pPr>
              <w:jc w:val="center"/>
              <w:rPr>
                <w:snapToGrid w:val="0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4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 w:rsidP="006B1359">
            <w:pPr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Рыболовство, рыбоводство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 w:rsidP="00F430D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 w:rsidP="00B94E17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</w:tr>
      <w:tr w:rsidR="0002135B">
        <w:trPr>
          <w:trHeight w:val="140"/>
        </w:trPr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Pr="008F7228" w:rsidRDefault="0002135B">
            <w:pPr>
              <w:jc w:val="center"/>
              <w:rPr>
                <w:snapToGrid w:val="0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4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 w:rsidP="006B1359">
            <w:pPr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Добыча полезных ископаемых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 w:rsidP="00F430D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 w:rsidP="00B94E17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</w:tr>
      <w:tr w:rsidR="0002135B">
        <w:trPr>
          <w:trHeight w:val="140"/>
        </w:trPr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Pr="008F7228" w:rsidRDefault="0002135B">
            <w:pPr>
              <w:jc w:val="center"/>
              <w:rPr>
                <w:snapToGrid w:val="0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4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 w:rsidP="006B1359">
            <w:pPr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Обрабатывающие производства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 w:rsidP="00F430D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 w:rsidP="00B94E17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</w:tr>
      <w:tr w:rsidR="0002135B">
        <w:trPr>
          <w:trHeight w:val="140"/>
        </w:trPr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Pr="008F7228" w:rsidRDefault="0002135B">
            <w:pPr>
              <w:jc w:val="center"/>
              <w:rPr>
                <w:snapToGrid w:val="0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4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 w:rsidP="006B1359">
            <w:pPr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 xml:space="preserve">Производство и распределение </w:t>
            </w:r>
          </w:p>
          <w:p w:rsidR="0002135B" w:rsidRDefault="0002135B" w:rsidP="006B1359">
            <w:pPr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электроэнергии, газа и воды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 w:rsidP="00F430D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 w:rsidP="00B94E17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</w:tr>
      <w:tr w:rsidR="0002135B">
        <w:trPr>
          <w:trHeight w:val="140"/>
        </w:trPr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Pr="008F7228" w:rsidRDefault="0002135B">
            <w:pPr>
              <w:jc w:val="center"/>
              <w:rPr>
                <w:snapToGrid w:val="0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4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 w:rsidP="006B1359">
            <w:pPr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Строительство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 w:rsidP="00F430D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 w:rsidP="00B94E17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</w:tr>
      <w:tr w:rsidR="0002135B">
        <w:trPr>
          <w:trHeight w:val="140"/>
        </w:trPr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Pr="008F7228" w:rsidRDefault="0002135B">
            <w:pPr>
              <w:jc w:val="center"/>
              <w:rPr>
                <w:snapToGrid w:val="0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4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 w:rsidP="006B1359">
            <w:pPr>
              <w:jc w:val="both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Оптовая и розничная торговля; ремонт автотранспортных средств, мотоциклетов, бытовых изделий и предметов  личного пользования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 w:rsidP="00F430D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0,066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 w:rsidP="00B94E17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0,064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0,065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</w:tr>
      <w:tr w:rsidR="0002135B">
        <w:trPr>
          <w:trHeight w:val="140"/>
        </w:trPr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Pr="008F7228" w:rsidRDefault="0002135B">
            <w:pPr>
              <w:jc w:val="center"/>
              <w:rPr>
                <w:snapToGrid w:val="0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4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 w:rsidP="006B1359">
            <w:pPr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Гостиницы и рестораны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 w:rsidP="00F430D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 w:rsidP="00B94E17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</w:tr>
      <w:tr w:rsidR="0002135B">
        <w:trPr>
          <w:trHeight w:val="140"/>
        </w:trPr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Pr="008F7228" w:rsidRDefault="0002135B">
            <w:pPr>
              <w:jc w:val="center"/>
              <w:rPr>
                <w:snapToGrid w:val="0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4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 w:rsidP="006B1359">
            <w:pPr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Транспорт и связь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 w:rsidP="00F430D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 w:rsidP="00B94E17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</w:tr>
      <w:tr w:rsidR="0002135B">
        <w:trPr>
          <w:trHeight w:val="140"/>
        </w:trPr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Pr="008F7228" w:rsidRDefault="0002135B">
            <w:pPr>
              <w:jc w:val="center"/>
              <w:rPr>
                <w:snapToGrid w:val="0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4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 w:rsidP="006B1359">
            <w:pPr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Финансовая деятельность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 w:rsidP="00F430D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 w:rsidP="00B94E17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</w:tr>
      <w:tr w:rsidR="0002135B">
        <w:trPr>
          <w:trHeight w:val="140"/>
        </w:trPr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Pr="008F7228" w:rsidRDefault="0002135B">
            <w:pPr>
              <w:jc w:val="center"/>
              <w:rPr>
                <w:snapToGrid w:val="0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4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 w:rsidP="006B1359">
            <w:pPr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Операции с недвижимым имуществом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 w:rsidP="00F430D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 w:rsidP="00B94E17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</w:tr>
      <w:tr w:rsidR="0002135B">
        <w:trPr>
          <w:trHeight w:val="140"/>
        </w:trPr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Pr="008F7228" w:rsidRDefault="0002135B">
            <w:pPr>
              <w:jc w:val="center"/>
              <w:rPr>
                <w:snapToGrid w:val="0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4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 w:rsidP="006B1359">
            <w:pPr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Образование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 w:rsidP="00F430D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 w:rsidP="00B94E17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</w:tr>
      <w:tr w:rsidR="0002135B">
        <w:trPr>
          <w:trHeight w:val="140"/>
        </w:trPr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Pr="008F7228" w:rsidRDefault="0002135B">
            <w:pPr>
              <w:jc w:val="center"/>
              <w:rPr>
                <w:snapToGrid w:val="0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4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 w:rsidP="006B1359">
            <w:pPr>
              <w:jc w:val="both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Здравоохранение и предоставление социальных услуг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 w:rsidP="00F430D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 w:rsidP="00B94E17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</w:tr>
      <w:tr w:rsidR="0002135B">
        <w:trPr>
          <w:trHeight w:val="140"/>
        </w:trPr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Pr="008F7228" w:rsidRDefault="0002135B">
            <w:pPr>
              <w:jc w:val="center"/>
              <w:rPr>
                <w:snapToGrid w:val="0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4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 w:rsidP="006B1359">
            <w:pPr>
              <w:jc w:val="both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Предоставление прочих коммунальных, социальных и персональных  услуг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 w:rsidP="00F430D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0,194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 w:rsidP="00B94E17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0,188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0,188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</w:tr>
      <w:tr w:rsidR="0002135B">
        <w:trPr>
          <w:trHeight w:val="140"/>
        </w:trPr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Pr="008F7228" w:rsidRDefault="0002135B">
            <w:pPr>
              <w:jc w:val="center"/>
              <w:rPr>
                <w:snapToGrid w:val="0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4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 w:rsidP="006B1359">
            <w:pPr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Предоставление услуг по ведению домашнего хозяйства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 w:rsidP="00F430D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 w:rsidP="00B94E17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</w:tr>
      <w:tr w:rsidR="0002135B">
        <w:trPr>
          <w:trHeight w:val="140"/>
        </w:trPr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Pr="004A7FCC" w:rsidRDefault="0002135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 w:rsidRPr="004A7FCC">
              <w:rPr>
                <w:snapToGrid w:val="0"/>
                <w:color w:val="000000"/>
                <w:sz w:val="24"/>
                <w:szCs w:val="24"/>
                <w:lang w:val="en-US"/>
              </w:rPr>
              <w:t>1</w:t>
            </w:r>
            <w:r w:rsidRPr="004A7FCC">
              <w:rPr>
                <w:snapToGrid w:val="0"/>
                <w:color w:val="000000"/>
                <w:sz w:val="24"/>
                <w:szCs w:val="24"/>
              </w:rPr>
              <w:t>5</w:t>
            </w:r>
          </w:p>
        </w:tc>
        <w:tc>
          <w:tcPr>
            <w:tcW w:w="4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Pr="004A7FCC" w:rsidRDefault="0002135B" w:rsidP="00D93B2A">
            <w:pPr>
              <w:jc w:val="both"/>
              <w:rPr>
                <w:snapToGrid w:val="0"/>
                <w:color w:val="000000"/>
                <w:sz w:val="24"/>
                <w:szCs w:val="24"/>
              </w:rPr>
            </w:pPr>
            <w:r w:rsidRPr="004A7FCC">
              <w:rPr>
                <w:snapToGrid w:val="0"/>
                <w:color w:val="000000"/>
                <w:sz w:val="24"/>
                <w:szCs w:val="24"/>
              </w:rPr>
              <w:t>Средняя численность работников ИП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тыс. чел.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 w:rsidP="00F430D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2,06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2,06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 w:rsidP="00B94E17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2,06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2,05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</w:tr>
      <w:tr w:rsidR="0002135B">
        <w:trPr>
          <w:cantSplit/>
          <w:trHeight w:val="140"/>
        </w:trPr>
        <w:tc>
          <w:tcPr>
            <w:tcW w:w="51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 w:rsidP="00343B15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16</w:t>
            </w:r>
          </w:p>
        </w:tc>
        <w:tc>
          <w:tcPr>
            <w:tcW w:w="4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 w:rsidP="00C355AE">
            <w:pPr>
              <w:jc w:val="both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Средняя численность работников малых предприятий (МП) списочного состава (без внешних совместителей)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 w:rsidP="00E766B8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тыс. чел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 w:rsidP="00F430D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2,64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2,64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 w:rsidP="00B94E17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2,64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2,6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</w:tr>
      <w:tr w:rsidR="0002135B">
        <w:trPr>
          <w:cantSplit/>
          <w:trHeight w:val="140"/>
        </w:trPr>
        <w:tc>
          <w:tcPr>
            <w:tcW w:w="51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>
            <w:pPr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4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 w:rsidP="00AC4D45">
            <w:pPr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в том числе по видам экономической деятельности: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>
            <w:pPr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 w:rsidP="00F430D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 w:rsidP="00AD3118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 w:rsidP="00B94E17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>
            <w:pPr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>
            <w:pPr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>
            <w:pPr>
              <w:rPr>
                <w:snapToGrid w:val="0"/>
                <w:color w:val="000000"/>
                <w:sz w:val="24"/>
                <w:szCs w:val="24"/>
              </w:rPr>
            </w:pPr>
          </w:p>
        </w:tc>
      </w:tr>
      <w:tr w:rsidR="0002135B">
        <w:trPr>
          <w:cantSplit/>
          <w:trHeight w:val="140"/>
        </w:trPr>
        <w:tc>
          <w:tcPr>
            <w:tcW w:w="51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>
            <w:pPr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4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>
            <w:pPr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Сельское хозяйство, охота и лесное хозяйство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>
            <w:pPr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 w:rsidP="00F430D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 w:rsidP="00AD3118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 w:rsidP="00DA767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>
            <w:pPr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>
            <w:pPr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>
            <w:pPr>
              <w:rPr>
                <w:snapToGrid w:val="0"/>
                <w:color w:val="000000"/>
                <w:sz w:val="24"/>
                <w:szCs w:val="24"/>
              </w:rPr>
            </w:pPr>
          </w:p>
        </w:tc>
      </w:tr>
      <w:tr w:rsidR="0002135B">
        <w:trPr>
          <w:trHeight w:val="68"/>
        </w:trPr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4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>
            <w:pPr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Рыболовство, рыбоводство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>
            <w:pPr>
              <w:jc w:val="right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 w:rsidP="00F430D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 w:rsidP="00AD3118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 w:rsidP="00DA767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</w:tr>
      <w:tr w:rsidR="0002135B">
        <w:trPr>
          <w:trHeight w:val="68"/>
        </w:trPr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4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>
            <w:pPr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Добыча полезных ископаемых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>
            <w:pPr>
              <w:jc w:val="right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 w:rsidP="00F430D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 w:rsidP="00AD3118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 w:rsidP="00DA767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</w:tr>
      <w:tr w:rsidR="0002135B">
        <w:trPr>
          <w:trHeight w:val="104"/>
        </w:trPr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4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>
            <w:pPr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Обрабатывающие производства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 w:rsidP="00F430D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0,43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 w:rsidP="00AD3118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0,43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 w:rsidP="00DA767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0,43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>
            <w:pPr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0,43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>
            <w:pPr>
              <w:jc w:val="right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>
            <w:pPr>
              <w:jc w:val="right"/>
              <w:rPr>
                <w:snapToGrid w:val="0"/>
                <w:color w:val="000000"/>
                <w:sz w:val="24"/>
                <w:szCs w:val="24"/>
              </w:rPr>
            </w:pPr>
          </w:p>
        </w:tc>
      </w:tr>
      <w:tr w:rsidR="0002135B">
        <w:trPr>
          <w:trHeight w:val="104"/>
        </w:trPr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4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>
            <w:pPr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 xml:space="preserve">Производство и распределение </w:t>
            </w:r>
          </w:p>
          <w:p w:rsidR="0002135B" w:rsidRDefault="0002135B">
            <w:pPr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электроэнергии, газа и воды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 w:rsidP="00F430D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0,1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 w:rsidP="00AD3118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0,1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 w:rsidP="00DA767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0,1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>
            <w:pPr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0,1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>
            <w:pPr>
              <w:jc w:val="right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>
            <w:pPr>
              <w:jc w:val="right"/>
              <w:rPr>
                <w:snapToGrid w:val="0"/>
                <w:color w:val="000000"/>
                <w:sz w:val="24"/>
                <w:szCs w:val="24"/>
              </w:rPr>
            </w:pPr>
          </w:p>
        </w:tc>
      </w:tr>
      <w:tr w:rsidR="0002135B">
        <w:trPr>
          <w:trHeight w:val="120"/>
        </w:trPr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4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>
            <w:pPr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Строительство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 w:rsidP="00F430D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0,05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 w:rsidP="00AD3118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0,05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 w:rsidP="00DA767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0,05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>
            <w:pPr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0,05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>
            <w:pPr>
              <w:jc w:val="right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>
            <w:pPr>
              <w:jc w:val="right"/>
              <w:rPr>
                <w:snapToGrid w:val="0"/>
                <w:color w:val="000000"/>
                <w:sz w:val="24"/>
                <w:szCs w:val="24"/>
              </w:rPr>
            </w:pPr>
          </w:p>
        </w:tc>
      </w:tr>
      <w:tr w:rsidR="0002135B">
        <w:trPr>
          <w:trHeight w:val="120"/>
        </w:trPr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4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 w:rsidP="0084120D">
            <w:pPr>
              <w:jc w:val="both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Оптовая и розничная торговля; ремонт автотранспортных средств, мотоциклетов, бытовых изделий и предметов  личного пользования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 w:rsidP="00F430D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1,24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 w:rsidP="00AD3118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1,235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 w:rsidP="00DA767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1,235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>
            <w:pPr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1,24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>
            <w:pPr>
              <w:jc w:val="right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>
            <w:pPr>
              <w:jc w:val="right"/>
              <w:rPr>
                <w:snapToGrid w:val="0"/>
                <w:color w:val="000000"/>
                <w:sz w:val="24"/>
                <w:szCs w:val="24"/>
              </w:rPr>
            </w:pPr>
          </w:p>
        </w:tc>
      </w:tr>
      <w:tr w:rsidR="0002135B">
        <w:trPr>
          <w:trHeight w:val="132"/>
        </w:trPr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4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>
            <w:pPr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Гостиницы и рестораны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 w:rsidP="00F430D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0,015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 w:rsidP="00AD3118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0,015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 w:rsidP="00DA767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0,015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0,015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>
            <w:pPr>
              <w:jc w:val="right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>
            <w:pPr>
              <w:jc w:val="right"/>
              <w:rPr>
                <w:snapToGrid w:val="0"/>
                <w:color w:val="000000"/>
                <w:sz w:val="24"/>
                <w:szCs w:val="24"/>
              </w:rPr>
            </w:pPr>
          </w:p>
        </w:tc>
      </w:tr>
      <w:tr w:rsidR="0002135B">
        <w:trPr>
          <w:trHeight w:val="100"/>
        </w:trPr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4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>
            <w:pPr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Транспорт и связь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 w:rsidP="00F430D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0,15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 w:rsidP="00AD3118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0,15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 w:rsidP="00DA767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0,15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0,15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>
            <w:pPr>
              <w:jc w:val="right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>
            <w:pPr>
              <w:jc w:val="right"/>
              <w:rPr>
                <w:snapToGrid w:val="0"/>
                <w:color w:val="000000"/>
                <w:sz w:val="24"/>
                <w:szCs w:val="24"/>
              </w:rPr>
            </w:pPr>
          </w:p>
        </w:tc>
      </w:tr>
      <w:tr w:rsidR="0002135B">
        <w:trPr>
          <w:trHeight w:val="100"/>
        </w:trPr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4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>
            <w:pPr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Финансовая деятельность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 w:rsidP="00F430D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 w:rsidP="00AD3118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 w:rsidP="00DA767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>
            <w:pPr>
              <w:jc w:val="right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>
            <w:pPr>
              <w:jc w:val="right"/>
              <w:rPr>
                <w:snapToGrid w:val="0"/>
                <w:color w:val="000000"/>
                <w:sz w:val="24"/>
                <w:szCs w:val="24"/>
              </w:rPr>
            </w:pPr>
          </w:p>
        </w:tc>
      </w:tr>
      <w:tr w:rsidR="0002135B">
        <w:trPr>
          <w:trHeight w:val="132"/>
        </w:trPr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4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>
            <w:pPr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Операции с недвижимым имуществом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 w:rsidP="00F430D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0,3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 w:rsidP="00AD3118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0,3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 w:rsidP="00DA767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0,3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0,3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</w:tr>
      <w:tr w:rsidR="0002135B">
        <w:trPr>
          <w:trHeight w:val="92"/>
        </w:trPr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4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>
            <w:pPr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Образование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 w:rsidP="00F430D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 w:rsidP="00AD3118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 w:rsidP="00B94E17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</w:tr>
      <w:tr w:rsidR="0002135B">
        <w:trPr>
          <w:trHeight w:val="92"/>
        </w:trPr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4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 w:rsidP="0084120D">
            <w:pPr>
              <w:jc w:val="both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Здравоохранение и предоставление социальных услуг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 w:rsidP="00F430D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0,01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 w:rsidP="00AD3118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0,01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 w:rsidP="00DA767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0,01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0,01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</w:tr>
      <w:tr w:rsidR="0002135B">
        <w:trPr>
          <w:trHeight w:val="92"/>
        </w:trPr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4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 w:rsidP="00840420">
            <w:pPr>
              <w:jc w:val="both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Предоставление прочих коммунальных, социальных и персональных  услуг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 w:rsidP="00F430D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0,35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 w:rsidP="00AD3118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0,35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 w:rsidP="00DA767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0,35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0,35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</w:tr>
      <w:tr w:rsidR="0002135B">
        <w:trPr>
          <w:trHeight w:val="92"/>
        </w:trPr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4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>
            <w:pPr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Предоставление услуг по ведению домашнего хозяйства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 w:rsidP="00F430D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 w:rsidP="00AD3118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 w:rsidP="00DA767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</w:tr>
      <w:tr w:rsidR="0002135B">
        <w:trPr>
          <w:trHeight w:val="144"/>
        </w:trPr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 w:rsidP="00343B15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17</w:t>
            </w:r>
          </w:p>
        </w:tc>
        <w:tc>
          <w:tcPr>
            <w:tcW w:w="4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 w:rsidP="00C355AE">
            <w:pPr>
              <w:jc w:val="both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Доля работников малых предприятий в общей численности занятых в экономике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%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 w:rsidP="00F430D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29,6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30,3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 w:rsidP="00B94E17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30,3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30,3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>
            <w:pPr>
              <w:jc w:val="right"/>
              <w:rPr>
                <w:snapToGrid w:val="0"/>
                <w:color w:val="000000"/>
                <w:sz w:val="24"/>
                <w:szCs w:val="24"/>
              </w:rPr>
            </w:pPr>
          </w:p>
        </w:tc>
      </w:tr>
      <w:tr w:rsidR="0002135B">
        <w:trPr>
          <w:trHeight w:val="144"/>
        </w:trPr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 w:rsidP="00343B15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18</w:t>
            </w:r>
          </w:p>
        </w:tc>
        <w:tc>
          <w:tcPr>
            <w:tcW w:w="4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 w:rsidP="00C355AE">
            <w:pPr>
              <w:jc w:val="both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Среднемесячная зарплата и выплаты социального характера на 1 работника МП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тыс. руб.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 w:rsidP="00F430D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15,1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15,1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 w:rsidP="00B94E17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15,1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15,0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>
            <w:pPr>
              <w:jc w:val="right"/>
              <w:rPr>
                <w:snapToGrid w:val="0"/>
                <w:color w:val="000000"/>
                <w:sz w:val="24"/>
                <w:szCs w:val="24"/>
              </w:rPr>
            </w:pPr>
          </w:p>
        </w:tc>
      </w:tr>
      <w:tr w:rsidR="0002135B">
        <w:trPr>
          <w:trHeight w:val="144"/>
        </w:trPr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 w:rsidP="00343B15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19</w:t>
            </w:r>
          </w:p>
        </w:tc>
        <w:tc>
          <w:tcPr>
            <w:tcW w:w="4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 w:rsidP="006B1359">
            <w:pPr>
              <w:jc w:val="both"/>
              <w:rPr>
                <w:snapToGrid w:val="0"/>
                <w:color w:val="000000"/>
                <w:sz w:val="24"/>
                <w:szCs w:val="24"/>
              </w:rPr>
            </w:pPr>
            <w:r w:rsidRPr="006B1359">
              <w:rPr>
                <w:snapToGrid w:val="0"/>
                <w:color w:val="000000"/>
                <w:sz w:val="24"/>
                <w:szCs w:val="24"/>
              </w:rPr>
              <w:t xml:space="preserve">Среднемесячная зарплата и выплаты социального характера на 1 работника </w:t>
            </w:r>
            <w:r>
              <w:rPr>
                <w:snapToGrid w:val="0"/>
                <w:color w:val="000000"/>
                <w:sz w:val="24"/>
                <w:szCs w:val="24"/>
              </w:rPr>
              <w:t xml:space="preserve">среднего предприятия. 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тыс. руб.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 w:rsidP="00F430D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22,2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 w:rsidP="00B94E17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22,2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23,0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>
            <w:pPr>
              <w:jc w:val="right"/>
              <w:rPr>
                <w:snapToGrid w:val="0"/>
                <w:color w:val="000000"/>
                <w:sz w:val="24"/>
                <w:szCs w:val="24"/>
              </w:rPr>
            </w:pPr>
          </w:p>
        </w:tc>
      </w:tr>
      <w:tr w:rsidR="0002135B">
        <w:trPr>
          <w:trHeight w:val="256"/>
        </w:trPr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 w:rsidP="00343B15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20</w:t>
            </w:r>
          </w:p>
        </w:tc>
        <w:tc>
          <w:tcPr>
            <w:tcW w:w="4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 w:rsidP="006B1359">
            <w:pPr>
              <w:jc w:val="both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Объем финансовых средств, предусмотренных на поддержку субъектов малого и среднего предпринимательства (МСП) в бюджете Приморского края на год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 w:rsidP="00E844F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млн. руб.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 w:rsidP="00F430D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 w:rsidP="00E844F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 w:rsidP="00B94E17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 w:rsidP="00E844F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 w:rsidP="00E844F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 w:rsidP="00E844F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</w:tr>
      <w:tr w:rsidR="0002135B">
        <w:trPr>
          <w:cantSplit/>
          <w:trHeight w:val="204"/>
        </w:trPr>
        <w:tc>
          <w:tcPr>
            <w:tcW w:w="51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 w:rsidP="004A7FC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21</w:t>
            </w:r>
          </w:p>
        </w:tc>
        <w:tc>
          <w:tcPr>
            <w:tcW w:w="4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 w:rsidP="006B1359">
            <w:pPr>
              <w:jc w:val="both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Количество субъектов МСП, получивших поддержку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 w:rsidP="00E844F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ед.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 w:rsidP="00F430D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14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 w:rsidP="00E844F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 w:rsidP="00B94E17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 w:rsidP="00E844F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 w:rsidP="00E844F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 w:rsidP="00E844F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</w:tr>
      <w:tr w:rsidR="0002135B">
        <w:trPr>
          <w:cantSplit/>
          <w:trHeight w:val="68"/>
        </w:trPr>
        <w:tc>
          <w:tcPr>
            <w:tcW w:w="51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 w:rsidP="00E844F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4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 w:rsidP="00AC4D45">
            <w:pPr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в том числе из: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 w:rsidP="00E844FB">
            <w:pPr>
              <w:jc w:val="right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 w:rsidP="00F430D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 w:rsidP="00E844F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 w:rsidP="00B94E17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 w:rsidP="00E844F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 w:rsidP="00E844F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 w:rsidP="00E844F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</w:tr>
      <w:tr w:rsidR="0002135B">
        <w:trPr>
          <w:trHeight w:val="60"/>
        </w:trPr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 w:rsidP="00E844F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4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 w:rsidP="00AC4D45">
            <w:pPr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 xml:space="preserve">               федерального бюджета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 w:rsidP="00E844FB">
            <w:pPr>
              <w:jc w:val="right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 w:rsidP="00F430D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10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 w:rsidP="00E844F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 w:rsidP="00B94E17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 w:rsidP="00E844F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 w:rsidP="00E844F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 w:rsidP="00E844F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</w:tr>
      <w:tr w:rsidR="0002135B">
        <w:trPr>
          <w:trHeight w:val="92"/>
        </w:trPr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 w:rsidP="00E844F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4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 w:rsidP="00AC4D45">
            <w:pPr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 xml:space="preserve">            бюджета Приморского края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 w:rsidP="00E844FB">
            <w:pPr>
              <w:jc w:val="right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 w:rsidP="00F430D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2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 w:rsidP="00E844F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 w:rsidP="00B94E17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 w:rsidP="00E844F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 w:rsidP="00E844F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 w:rsidP="00E844F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</w:tr>
      <w:tr w:rsidR="0002135B">
        <w:trPr>
          <w:trHeight w:val="92"/>
        </w:trPr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 w:rsidP="00E844F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4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 w:rsidP="00AC4D45">
            <w:pPr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 xml:space="preserve">             средств местных бюджетов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 w:rsidP="00E844F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 w:rsidP="00F430D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2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 w:rsidP="00E844F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 w:rsidP="00E844F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 w:rsidP="00E844F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 w:rsidP="00E844F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 w:rsidP="00E844F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</w:tr>
      <w:tr w:rsidR="0002135B">
        <w:trPr>
          <w:trHeight w:val="140"/>
        </w:trPr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 w:rsidP="00E844F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4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 w:rsidP="00AC4D45">
            <w:pPr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из внебюджетного фонда Особой экономической зоны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 w:rsidP="00E844FB">
            <w:pPr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 w:rsidP="00F430D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 w:rsidP="00E844F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 w:rsidP="00E844F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 w:rsidP="00E844F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 w:rsidP="00E844F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 w:rsidP="00E844F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</w:tr>
      <w:tr w:rsidR="0002135B">
        <w:trPr>
          <w:trHeight w:val="140"/>
        </w:trPr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 w:rsidP="00E844F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4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 w:rsidP="00AC4D45">
            <w:pPr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Регионального фонда поддержки МП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 w:rsidP="00E844FB">
            <w:pPr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 w:rsidP="00F430D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 w:rsidP="00E844F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 w:rsidP="00E844F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 w:rsidP="00E844F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 w:rsidP="00E844F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 w:rsidP="00E844F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</w:tr>
      <w:tr w:rsidR="0002135B">
        <w:trPr>
          <w:trHeight w:val="140"/>
        </w:trPr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 w:rsidP="00E844F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4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 w:rsidP="00AC4D45">
            <w:pPr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Муниципальных фондов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 w:rsidP="00E844FB">
            <w:pPr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 w:rsidP="00F430D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 w:rsidP="00E844F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 w:rsidP="00E844F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 w:rsidP="00E844F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 w:rsidP="00E844F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 w:rsidP="00E844F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</w:tr>
      <w:tr w:rsidR="0002135B">
        <w:trPr>
          <w:trHeight w:val="140"/>
        </w:trPr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 w:rsidP="00E844F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4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 w:rsidP="00AC4D45">
            <w:pPr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других источников (в примечании - указать источники)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 w:rsidP="00E844FB">
            <w:pPr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 w:rsidP="00F430D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 w:rsidP="00E844F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 w:rsidP="00E844F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 w:rsidP="00E844F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 w:rsidP="00E844F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 w:rsidP="00E844F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</w:tr>
      <w:tr w:rsidR="0002135B">
        <w:trPr>
          <w:cantSplit/>
          <w:trHeight w:val="140"/>
        </w:trPr>
        <w:tc>
          <w:tcPr>
            <w:tcW w:w="51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 w:rsidP="004A7FC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22</w:t>
            </w:r>
          </w:p>
        </w:tc>
        <w:tc>
          <w:tcPr>
            <w:tcW w:w="4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 w:rsidP="006B1359">
            <w:pPr>
              <w:jc w:val="both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Объем финансовых средств, полученных субъектами МСП из: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 w:rsidP="00BF0A82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тыс. руб.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 w:rsidP="00F430D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3598,6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 w:rsidP="00E844F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 w:rsidP="00E844F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250,0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 w:rsidP="00E844F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414,0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 w:rsidP="00E844F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 w:rsidP="00E844F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</w:tr>
      <w:tr w:rsidR="0002135B">
        <w:trPr>
          <w:cantSplit/>
          <w:trHeight w:val="140"/>
        </w:trPr>
        <w:tc>
          <w:tcPr>
            <w:tcW w:w="51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 w:rsidP="00E844F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4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 w:rsidP="00AC4D45">
            <w:pPr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федерального бюджета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 w:rsidP="00BF0A82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 w:rsidP="00F430D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2490,2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 w:rsidP="00E844F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 w:rsidP="00E844F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 w:rsidP="00E844F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 w:rsidP="00E844F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 w:rsidP="00E844F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</w:tr>
      <w:tr w:rsidR="0002135B">
        <w:trPr>
          <w:cantSplit/>
          <w:trHeight w:val="140"/>
        </w:trPr>
        <w:tc>
          <w:tcPr>
            <w:tcW w:w="51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 w:rsidP="00E844F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4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 w:rsidP="00AC4D45">
            <w:pPr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 xml:space="preserve">            бюджета Приморского края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 w:rsidP="00BF0A82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 w:rsidP="00F430D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508,4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 w:rsidP="00E844F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 w:rsidP="00E844F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 w:rsidP="00E844F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164,0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 w:rsidP="00E844F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 w:rsidP="00E844F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</w:tr>
      <w:tr w:rsidR="0002135B">
        <w:trPr>
          <w:cantSplit/>
          <w:trHeight w:val="140"/>
        </w:trPr>
        <w:tc>
          <w:tcPr>
            <w:tcW w:w="51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 w:rsidP="00E844F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4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 w:rsidP="00AC4D45">
            <w:pPr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средств местных бюджетов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 w:rsidP="00BF0A82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 w:rsidP="00F430D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600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 w:rsidP="00E844F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 w:rsidP="00E844F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 w:rsidP="00E844F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250,0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 w:rsidP="00E844F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 w:rsidP="00E844F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</w:tr>
      <w:tr w:rsidR="0002135B">
        <w:trPr>
          <w:cantSplit/>
          <w:trHeight w:val="140"/>
        </w:trPr>
        <w:tc>
          <w:tcPr>
            <w:tcW w:w="51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 w:rsidP="00E844F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4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 w:rsidP="00AC4D45">
            <w:pPr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других источников (в примечании - указать источники)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 w:rsidP="00BF0A82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 w:rsidP="00F430D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 w:rsidP="00E844F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 w:rsidP="00E844F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 w:rsidP="00E844F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 w:rsidP="00E844F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 w:rsidP="00E844F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</w:tr>
      <w:tr w:rsidR="0002135B">
        <w:trPr>
          <w:trHeight w:val="144"/>
        </w:trPr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 w:rsidP="004A7FC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23</w:t>
            </w:r>
          </w:p>
        </w:tc>
        <w:tc>
          <w:tcPr>
            <w:tcW w:w="4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Pr="009C2F2B" w:rsidRDefault="0002135B" w:rsidP="0000500E">
            <w:pPr>
              <w:jc w:val="both"/>
              <w:rPr>
                <w:snapToGrid w:val="0"/>
                <w:color w:val="000000"/>
                <w:sz w:val="24"/>
                <w:szCs w:val="24"/>
              </w:rPr>
            </w:pPr>
            <w:r w:rsidRPr="009C2F2B">
              <w:rPr>
                <w:snapToGrid w:val="0"/>
                <w:color w:val="000000"/>
                <w:sz w:val="24"/>
                <w:szCs w:val="24"/>
              </w:rPr>
              <w:t>Всего проведено торгов и других способов размещения заказа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Pr="009C2F2B" w:rsidRDefault="0002135B" w:rsidP="00E844F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 w:rsidRPr="009C2F2B">
              <w:rPr>
                <w:snapToGrid w:val="0"/>
                <w:color w:val="000000"/>
                <w:sz w:val="24"/>
                <w:szCs w:val="24"/>
              </w:rPr>
              <w:t>ед.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 w:rsidP="00F430D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1069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665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864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1449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>
            <w:pPr>
              <w:jc w:val="right"/>
              <w:rPr>
                <w:snapToGrid w:val="0"/>
                <w:color w:val="000000"/>
                <w:sz w:val="24"/>
                <w:szCs w:val="24"/>
              </w:rPr>
            </w:pPr>
          </w:p>
        </w:tc>
      </w:tr>
      <w:tr w:rsidR="0002135B">
        <w:trPr>
          <w:trHeight w:val="144"/>
        </w:trPr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 w:rsidP="004A7FC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24</w:t>
            </w:r>
          </w:p>
        </w:tc>
        <w:tc>
          <w:tcPr>
            <w:tcW w:w="4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Pr="009C2F2B" w:rsidRDefault="0002135B" w:rsidP="0000500E">
            <w:pPr>
              <w:jc w:val="both"/>
              <w:rPr>
                <w:snapToGrid w:val="0"/>
                <w:color w:val="000000"/>
                <w:sz w:val="24"/>
                <w:szCs w:val="24"/>
              </w:rPr>
            </w:pPr>
            <w:r w:rsidRPr="009C2F2B">
              <w:rPr>
                <w:snapToGrid w:val="0"/>
                <w:color w:val="000000"/>
                <w:sz w:val="24"/>
                <w:szCs w:val="24"/>
              </w:rPr>
              <w:t>Объем размещения заказов на поставки товаров, выполнение работ, оказание услуг для государственных нужд Приморского края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Pr="009C2F2B" w:rsidRDefault="0002135B" w:rsidP="00E844F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 w:rsidRPr="009C2F2B">
              <w:rPr>
                <w:snapToGrid w:val="0"/>
                <w:color w:val="000000"/>
                <w:sz w:val="24"/>
                <w:szCs w:val="24"/>
              </w:rPr>
              <w:t>тыс.</w:t>
            </w:r>
          </w:p>
          <w:p w:rsidR="0002135B" w:rsidRPr="009C2F2B" w:rsidRDefault="0002135B" w:rsidP="00E844F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 w:rsidRPr="009C2F2B">
              <w:rPr>
                <w:snapToGrid w:val="0"/>
                <w:color w:val="000000"/>
                <w:sz w:val="24"/>
                <w:szCs w:val="24"/>
              </w:rPr>
              <w:t>руб.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 w:rsidP="00F430D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>
            <w:pPr>
              <w:jc w:val="right"/>
              <w:rPr>
                <w:snapToGrid w:val="0"/>
                <w:color w:val="000000"/>
                <w:sz w:val="24"/>
                <w:szCs w:val="24"/>
              </w:rPr>
            </w:pPr>
          </w:p>
        </w:tc>
      </w:tr>
      <w:tr w:rsidR="0002135B">
        <w:trPr>
          <w:trHeight w:val="144"/>
        </w:trPr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 w:rsidP="004A7FC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25</w:t>
            </w:r>
          </w:p>
        </w:tc>
        <w:tc>
          <w:tcPr>
            <w:tcW w:w="4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Pr="009C2F2B" w:rsidRDefault="0002135B" w:rsidP="0000500E">
            <w:pPr>
              <w:jc w:val="both"/>
              <w:rPr>
                <w:snapToGrid w:val="0"/>
                <w:color w:val="000000"/>
                <w:sz w:val="24"/>
                <w:szCs w:val="24"/>
              </w:rPr>
            </w:pPr>
            <w:r w:rsidRPr="009C2F2B">
              <w:rPr>
                <w:snapToGrid w:val="0"/>
                <w:color w:val="000000"/>
                <w:sz w:val="24"/>
                <w:szCs w:val="24"/>
              </w:rPr>
              <w:t xml:space="preserve">Объем размещения заказов на поставки товаров, выполнение работ, оказание услуг для государственных нужд Приморского края у </w:t>
            </w:r>
            <w:r w:rsidRPr="00411724">
              <w:rPr>
                <w:snapToGrid w:val="0"/>
                <w:color w:val="000000"/>
                <w:sz w:val="24"/>
                <w:szCs w:val="24"/>
                <w:highlight w:val="yellow"/>
              </w:rPr>
              <w:t>субъектов малого</w:t>
            </w:r>
            <w:r w:rsidRPr="009C2F2B">
              <w:rPr>
                <w:snapToGrid w:val="0"/>
                <w:color w:val="000000"/>
                <w:sz w:val="24"/>
                <w:szCs w:val="24"/>
              </w:rPr>
              <w:t xml:space="preserve"> предпринимательства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Pr="009C2F2B" w:rsidRDefault="0002135B" w:rsidP="00E844F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 w:rsidRPr="009C2F2B">
              <w:rPr>
                <w:snapToGrid w:val="0"/>
                <w:color w:val="000000"/>
                <w:sz w:val="24"/>
                <w:szCs w:val="24"/>
              </w:rPr>
              <w:t>тыс.</w:t>
            </w:r>
          </w:p>
          <w:p w:rsidR="0002135B" w:rsidRPr="009C2F2B" w:rsidRDefault="0002135B" w:rsidP="00E844F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 w:rsidRPr="009C2F2B">
              <w:rPr>
                <w:snapToGrid w:val="0"/>
                <w:color w:val="000000"/>
                <w:sz w:val="24"/>
                <w:szCs w:val="24"/>
              </w:rPr>
              <w:t>руб.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 w:rsidP="00F430D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>
            <w:pPr>
              <w:jc w:val="right"/>
              <w:rPr>
                <w:snapToGrid w:val="0"/>
                <w:color w:val="000000"/>
                <w:sz w:val="24"/>
                <w:szCs w:val="24"/>
              </w:rPr>
            </w:pPr>
          </w:p>
        </w:tc>
      </w:tr>
      <w:tr w:rsidR="0002135B">
        <w:trPr>
          <w:trHeight w:val="144"/>
        </w:trPr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Pr="00411724" w:rsidRDefault="0002135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 w:rsidRPr="00411724">
              <w:rPr>
                <w:snapToGrid w:val="0"/>
                <w:color w:val="000000"/>
                <w:sz w:val="24"/>
                <w:szCs w:val="24"/>
              </w:rPr>
              <w:t>26</w:t>
            </w:r>
          </w:p>
        </w:tc>
        <w:tc>
          <w:tcPr>
            <w:tcW w:w="4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Pr="00411724" w:rsidRDefault="0002135B" w:rsidP="00411724">
            <w:pPr>
              <w:jc w:val="both"/>
              <w:rPr>
                <w:snapToGrid w:val="0"/>
                <w:color w:val="000000"/>
                <w:sz w:val="24"/>
                <w:szCs w:val="24"/>
              </w:rPr>
            </w:pPr>
            <w:r w:rsidRPr="00411724">
              <w:rPr>
                <w:snapToGrid w:val="0"/>
                <w:color w:val="000000"/>
                <w:sz w:val="24"/>
                <w:szCs w:val="24"/>
              </w:rPr>
              <w:t xml:space="preserve">Объем размещения заказов на поставки товаров, выполнение работ, оказание услуг для государственных нужд Приморского края у </w:t>
            </w:r>
            <w:r w:rsidRPr="00411724">
              <w:rPr>
                <w:snapToGrid w:val="0"/>
                <w:color w:val="000000"/>
                <w:sz w:val="24"/>
                <w:szCs w:val="24"/>
                <w:highlight w:val="yellow"/>
              </w:rPr>
              <w:t>субъектов среднего</w:t>
            </w:r>
            <w:r w:rsidRPr="00411724">
              <w:rPr>
                <w:snapToGrid w:val="0"/>
                <w:color w:val="000000"/>
                <w:sz w:val="24"/>
                <w:szCs w:val="24"/>
              </w:rPr>
              <w:t xml:space="preserve"> предпринимательства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Pr="00411724" w:rsidRDefault="0002135B" w:rsidP="00E844FB">
            <w:pPr>
              <w:jc w:val="center"/>
              <w:rPr>
                <w:snapToGrid w:val="0"/>
                <w:color w:val="000000"/>
                <w:sz w:val="24"/>
                <w:szCs w:val="24"/>
                <w:highlight w:val="yellow"/>
              </w:rPr>
            </w:pPr>
            <w:r w:rsidRPr="00411724">
              <w:rPr>
                <w:snapToGrid w:val="0"/>
                <w:color w:val="000000"/>
                <w:sz w:val="24"/>
                <w:szCs w:val="24"/>
              </w:rPr>
              <w:t>тыс. руб.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Pr="00B97184" w:rsidRDefault="0002135B" w:rsidP="00F430DC">
            <w:pPr>
              <w:jc w:val="center"/>
              <w:rPr>
                <w:snapToGrid w:val="0"/>
                <w:sz w:val="24"/>
                <w:szCs w:val="24"/>
                <w:highlight w:val="yellow"/>
              </w:rPr>
            </w:pPr>
            <w:r w:rsidRPr="00B97184">
              <w:rPr>
                <w:snapToGrid w:val="0"/>
                <w:sz w:val="24"/>
                <w:szCs w:val="24"/>
              </w:rPr>
              <w:t>-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Pr="00411724" w:rsidRDefault="0002135B">
            <w:pPr>
              <w:jc w:val="center"/>
              <w:rPr>
                <w:snapToGrid w:val="0"/>
                <w:color w:val="000000"/>
                <w:sz w:val="24"/>
                <w:szCs w:val="24"/>
                <w:highlight w:val="yellow"/>
              </w:rPr>
            </w:pPr>
            <w:r>
              <w:rPr>
                <w:snapToGrid w:val="0"/>
                <w:color w:val="000000"/>
                <w:sz w:val="24"/>
                <w:szCs w:val="24"/>
                <w:highlight w:val="yellow"/>
              </w:rPr>
              <w:t>-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Pr="00411724" w:rsidRDefault="0002135B">
            <w:pPr>
              <w:jc w:val="center"/>
              <w:rPr>
                <w:snapToGrid w:val="0"/>
                <w:color w:val="000000"/>
                <w:sz w:val="24"/>
                <w:szCs w:val="24"/>
                <w:highlight w:val="yellow"/>
              </w:rPr>
            </w:pPr>
            <w:r>
              <w:rPr>
                <w:snapToGrid w:val="0"/>
                <w:color w:val="000000"/>
                <w:sz w:val="24"/>
                <w:szCs w:val="24"/>
                <w:highlight w:val="yellow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Pr="00411724" w:rsidRDefault="0002135B">
            <w:pPr>
              <w:jc w:val="center"/>
              <w:rPr>
                <w:snapToGrid w:val="0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Pr="00411724" w:rsidRDefault="0002135B">
            <w:pPr>
              <w:jc w:val="center"/>
              <w:rPr>
                <w:snapToGrid w:val="0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Pr="00411724" w:rsidRDefault="0002135B">
            <w:pPr>
              <w:jc w:val="right"/>
              <w:rPr>
                <w:snapToGrid w:val="0"/>
                <w:color w:val="000000"/>
                <w:sz w:val="24"/>
                <w:szCs w:val="24"/>
                <w:highlight w:val="yellow"/>
              </w:rPr>
            </w:pPr>
          </w:p>
        </w:tc>
      </w:tr>
      <w:tr w:rsidR="0002135B">
        <w:trPr>
          <w:trHeight w:val="56"/>
        </w:trPr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 w:rsidP="004A7FC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27</w:t>
            </w:r>
          </w:p>
        </w:tc>
        <w:tc>
          <w:tcPr>
            <w:tcW w:w="4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Pr="009C2F2B" w:rsidRDefault="0002135B" w:rsidP="006B1359">
            <w:pPr>
              <w:jc w:val="both"/>
              <w:rPr>
                <w:snapToGrid w:val="0"/>
                <w:color w:val="000000"/>
                <w:sz w:val="24"/>
                <w:szCs w:val="24"/>
              </w:rPr>
            </w:pPr>
            <w:r w:rsidRPr="009C2F2B">
              <w:rPr>
                <w:snapToGrid w:val="0"/>
                <w:color w:val="000000"/>
                <w:sz w:val="24"/>
                <w:szCs w:val="24"/>
              </w:rPr>
              <w:t xml:space="preserve">Доля заказов, размещенных у </w:t>
            </w:r>
            <w:r w:rsidRPr="00411724">
              <w:rPr>
                <w:snapToGrid w:val="0"/>
                <w:color w:val="000000"/>
                <w:sz w:val="24"/>
                <w:szCs w:val="24"/>
                <w:highlight w:val="yellow"/>
              </w:rPr>
              <w:t>субъектов малого и</w:t>
            </w:r>
            <w:r>
              <w:rPr>
                <w:snapToGrid w:val="0"/>
                <w:color w:val="000000"/>
                <w:sz w:val="24"/>
                <w:szCs w:val="24"/>
                <w:highlight w:val="yellow"/>
              </w:rPr>
              <w:t xml:space="preserve"> </w:t>
            </w:r>
            <w:r w:rsidRPr="00411724">
              <w:rPr>
                <w:snapToGrid w:val="0"/>
                <w:color w:val="000000"/>
                <w:sz w:val="24"/>
                <w:szCs w:val="24"/>
                <w:highlight w:val="yellow"/>
              </w:rPr>
              <w:t>среднего</w:t>
            </w:r>
            <w:r w:rsidRPr="009C2F2B">
              <w:rPr>
                <w:snapToGrid w:val="0"/>
                <w:color w:val="000000"/>
                <w:sz w:val="24"/>
                <w:szCs w:val="24"/>
              </w:rPr>
              <w:t xml:space="preserve"> предпринимательства, в общем объеме поставок товаров (работ, услуг) для государственных нужд Приморского края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Pr="009C2F2B" w:rsidRDefault="0002135B" w:rsidP="00E844F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 w:rsidRPr="009C2F2B">
              <w:rPr>
                <w:snapToGrid w:val="0"/>
                <w:color w:val="000000"/>
                <w:sz w:val="24"/>
                <w:szCs w:val="24"/>
              </w:rPr>
              <w:t>%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 w:rsidP="00F430D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</w:tr>
      <w:tr w:rsidR="0002135B">
        <w:trPr>
          <w:trHeight w:val="56"/>
        </w:trPr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 w:rsidP="004A7FC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28</w:t>
            </w:r>
          </w:p>
        </w:tc>
        <w:tc>
          <w:tcPr>
            <w:tcW w:w="4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Pr="009C2F2B" w:rsidRDefault="0002135B" w:rsidP="00C355AE">
            <w:pPr>
              <w:jc w:val="both"/>
              <w:rPr>
                <w:snapToGrid w:val="0"/>
                <w:color w:val="000000"/>
                <w:sz w:val="24"/>
                <w:szCs w:val="24"/>
              </w:rPr>
            </w:pPr>
            <w:r w:rsidRPr="009C2F2B">
              <w:rPr>
                <w:snapToGrid w:val="0"/>
                <w:color w:val="000000"/>
                <w:sz w:val="24"/>
                <w:szCs w:val="24"/>
              </w:rPr>
              <w:t>Объем размещения заказов на поставки товаров, выполнение работ, оказание услуг для муниципальных нужд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Pr="009C2F2B" w:rsidRDefault="0002135B" w:rsidP="00E844F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 w:rsidRPr="009C2F2B">
              <w:rPr>
                <w:snapToGrid w:val="0"/>
                <w:color w:val="000000"/>
                <w:sz w:val="24"/>
                <w:szCs w:val="24"/>
              </w:rPr>
              <w:t>тыс.</w:t>
            </w:r>
          </w:p>
          <w:p w:rsidR="0002135B" w:rsidRPr="009C2F2B" w:rsidRDefault="0002135B" w:rsidP="00E844F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 w:rsidRPr="009C2F2B">
              <w:rPr>
                <w:snapToGrid w:val="0"/>
                <w:color w:val="000000"/>
                <w:sz w:val="24"/>
                <w:szCs w:val="24"/>
              </w:rPr>
              <w:t>руб.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 w:rsidP="00F430D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284855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58959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187565,2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220408,09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</w:tr>
      <w:tr w:rsidR="0002135B">
        <w:trPr>
          <w:trHeight w:val="56"/>
        </w:trPr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 w:rsidP="004A7FC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29</w:t>
            </w:r>
          </w:p>
        </w:tc>
        <w:tc>
          <w:tcPr>
            <w:tcW w:w="4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Pr="009C2F2B" w:rsidRDefault="0002135B" w:rsidP="00C355AE">
            <w:pPr>
              <w:jc w:val="both"/>
              <w:rPr>
                <w:snapToGrid w:val="0"/>
                <w:color w:val="000000"/>
                <w:sz w:val="24"/>
                <w:szCs w:val="24"/>
              </w:rPr>
            </w:pPr>
            <w:r w:rsidRPr="009C2F2B">
              <w:rPr>
                <w:snapToGrid w:val="0"/>
                <w:color w:val="000000"/>
                <w:sz w:val="24"/>
                <w:szCs w:val="24"/>
              </w:rPr>
              <w:t xml:space="preserve">Объем размещения заказов на поставки товаров, выполнение работ, оказание услуг для муниципальных нужд у </w:t>
            </w:r>
            <w:r w:rsidRPr="00411724">
              <w:rPr>
                <w:snapToGrid w:val="0"/>
                <w:color w:val="000000"/>
                <w:sz w:val="24"/>
                <w:szCs w:val="24"/>
                <w:highlight w:val="yellow"/>
              </w:rPr>
              <w:t>субъектов малого предпринимательства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Pr="009C2F2B" w:rsidRDefault="0002135B" w:rsidP="00E844F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 w:rsidRPr="009C2F2B">
              <w:rPr>
                <w:snapToGrid w:val="0"/>
                <w:color w:val="000000"/>
                <w:sz w:val="24"/>
                <w:szCs w:val="24"/>
              </w:rPr>
              <w:t>тыс.</w:t>
            </w:r>
          </w:p>
          <w:p w:rsidR="0002135B" w:rsidRPr="009C2F2B" w:rsidRDefault="0002135B" w:rsidP="00E844F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 w:rsidRPr="009C2F2B">
              <w:rPr>
                <w:snapToGrid w:val="0"/>
                <w:color w:val="000000"/>
                <w:sz w:val="24"/>
                <w:szCs w:val="24"/>
              </w:rPr>
              <w:t>руб.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 w:rsidP="00F430D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62304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34710,5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52718,5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64257,6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</w:tr>
      <w:tr w:rsidR="0002135B">
        <w:trPr>
          <w:trHeight w:val="56"/>
        </w:trPr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 w:rsidP="00343B15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30</w:t>
            </w:r>
          </w:p>
        </w:tc>
        <w:tc>
          <w:tcPr>
            <w:tcW w:w="4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Pr="009C2F2B" w:rsidRDefault="0002135B" w:rsidP="006B1359">
            <w:pPr>
              <w:jc w:val="both"/>
              <w:rPr>
                <w:snapToGrid w:val="0"/>
                <w:color w:val="000000"/>
                <w:sz w:val="24"/>
                <w:szCs w:val="24"/>
              </w:rPr>
            </w:pPr>
            <w:r w:rsidRPr="009C2F2B">
              <w:rPr>
                <w:snapToGrid w:val="0"/>
                <w:color w:val="000000"/>
                <w:sz w:val="24"/>
                <w:szCs w:val="24"/>
              </w:rPr>
              <w:t xml:space="preserve">Объем размещения заказов на поставки товаров, выполнение работ, оказание услуг для муниципальных нужд у </w:t>
            </w:r>
            <w:r w:rsidRPr="00411724">
              <w:rPr>
                <w:snapToGrid w:val="0"/>
                <w:color w:val="000000"/>
                <w:sz w:val="24"/>
                <w:szCs w:val="24"/>
                <w:highlight w:val="yellow"/>
              </w:rPr>
              <w:t>субъектов среднего предпринимательства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Pr="009C2F2B" w:rsidRDefault="0002135B" w:rsidP="00E844F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тыс. руб.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 w:rsidP="00F430D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</w:tr>
      <w:tr w:rsidR="0002135B">
        <w:trPr>
          <w:trHeight w:val="264"/>
        </w:trPr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 w:rsidP="004A7FC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31</w:t>
            </w:r>
          </w:p>
        </w:tc>
        <w:tc>
          <w:tcPr>
            <w:tcW w:w="4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Pr="009C2F2B" w:rsidRDefault="0002135B" w:rsidP="00C355AE">
            <w:pPr>
              <w:jc w:val="both"/>
              <w:rPr>
                <w:snapToGrid w:val="0"/>
                <w:color w:val="000000"/>
                <w:sz w:val="24"/>
                <w:szCs w:val="24"/>
              </w:rPr>
            </w:pPr>
            <w:r w:rsidRPr="009C2F2B">
              <w:rPr>
                <w:snapToGrid w:val="0"/>
                <w:color w:val="000000"/>
                <w:sz w:val="24"/>
                <w:szCs w:val="24"/>
              </w:rPr>
              <w:t xml:space="preserve">Доля заказов, размещенных у субъектов </w:t>
            </w:r>
            <w:r w:rsidRPr="00411724">
              <w:rPr>
                <w:snapToGrid w:val="0"/>
                <w:color w:val="000000"/>
                <w:sz w:val="24"/>
                <w:szCs w:val="24"/>
                <w:highlight w:val="yellow"/>
              </w:rPr>
              <w:t>малого предпринимательства</w:t>
            </w:r>
            <w:r w:rsidRPr="009C2F2B">
              <w:rPr>
                <w:snapToGrid w:val="0"/>
                <w:color w:val="000000"/>
                <w:sz w:val="24"/>
                <w:szCs w:val="24"/>
              </w:rPr>
              <w:t>, в общем объеме поставок товаров (работ, услуг) для муниципальных нужд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Pr="009C2F2B" w:rsidRDefault="0002135B" w:rsidP="00E844F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 w:rsidRPr="009C2F2B">
              <w:rPr>
                <w:snapToGrid w:val="0"/>
                <w:color w:val="000000"/>
                <w:sz w:val="24"/>
                <w:szCs w:val="24"/>
              </w:rPr>
              <w:t>%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 w:rsidP="00F430D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21,9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18,5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28,1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29,2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</w:tr>
      <w:tr w:rsidR="0002135B">
        <w:trPr>
          <w:trHeight w:val="264"/>
        </w:trPr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 w:rsidP="00343B15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32</w:t>
            </w:r>
          </w:p>
        </w:tc>
        <w:tc>
          <w:tcPr>
            <w:tcW w:w="4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Pr="009C2F2B" w:rsidRDefault="0002135B" w:rsidP="006B1359">
            <w:pPr>
              <w:jc w:val="both"/>
              <w:rPr>
                <w:snapToGrid w:val="0"/>
                <w:color w:val="000000"/>
                <w:sz w:val="24"/>
                <w:szCs w:val="24"/>
              </w:rPr>
            </w:pPr>
            <w:r w:rsidRPr="009C2F2B">
              <w:rPr>
                <w:snapToGrid w:val="0"/>
                <w:color w:val="000000"/>
                <w:sz w:val="24"/>
                <w:szCs w:val="24"/>
              </w:rPr>
              <w:t xml:space="preserve">Доля заказов, размещенных у субъектов </w:t>
            </w:r>
            <w:r w:rsidRPr="00411724">
              <w:rPr>
                <w:snapToGrid w:val="0"/>
                <w:color w:val="000000"/>
                <w:sz w:val="24"/>
                <w:szCs w:val="24"/>
                <w:highlight w:val="yellow"/>
              </w:rPr>
              <w:t>среднего предпринимательства</w:t>
            </w:r>
            <w:bookmarkStart w:id="0" w:name="_GoBack"/>
            <w:bookmarkEnd w:id="0"/>
            <w:r w:rsidRPr="009C2F2B">
              <w:rPr>
                <w:snapToGrid w:val="0"/>
                <w:color w:val="000000"/>
                <w:sz w:val="24"/>
                <w:szCs w:val="24"/>
              </w:rPr>
              <w:t>, в общем объеме поставок товаров (работ, услуг) для муниципальных нужд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Pr="009C2F2B" w:rsidRDefault="0002135B" w:rsidP="00E844F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 xml:space="preserve">% 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 w:rsidP="00F430D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</w:tr>
      <w:tr w:rsidR="0002135B">
        <w:trPr>
          <w:trHeight w:val="276"/>
        </w:trPr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 w:rsidP="004A7FC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33</w:t>
            </w:r>
          </w:p>
        </w:tc>
        <w:tc>
          <w:tcPr>
            <w:tcW w:w="4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Pr="00D43A91" w:rsidRDefault="0002135B" w:rsidP="006B1359">
            <w:pPr>
              <w:jc w:val="both"/>
              <w:rPr>
                <w:snapToGrid w:val="0"/>
                <w:color w:val="000000"/>
                <w:sz w:val="24"/>
                <w:szCs w:val="24"/>
              </w:rPr>
            </w:pPr>
            <w:r w:rsidRPr="00D43A91">
              <w:rPr>
                <w:snapToGrid w:val="0"/>
                <w:color w:val="000000"/>
                <w:sz w:val="24"/>
                <w:szCs w:val="24"/>
              </w:rPr>
              <w:t xml:space="preserve">Уплачено налогов </w:t>
            </w:r>
            <w:r>
              <w:rPr>
                <w:snapToGrid w:val="0"/>
                <w:color w:val="000000"/>
                <w:sz w:val="24"/>
                <w:szCs w:val="24"/>
              </w:rPr>
              <w:t xml:space="preserve">субъектами МСП </w:t>
            </w:r>
            <w:r w:rsidRPr="00D43A91">
              <w:rPr>
                <w:snapToGrid w:val="0"/>
                <w:color w:val="000000"/>
                <w:sz w:val="24"/>
                <w:szCs w:val="24"/>
              </w:rPr>
              <w:t>в бюджеты, в том числе: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 w:rsidRPr="00D43A91">
              <w:rPr>
                <w:snapToGrid w:val="0"/>
                <w:color w:val="000000"/>
                <w:sz w:val="24"/>
                <w:szCs w:val="24"/>
              </w:rPr>
              <w:t>млн. руб.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 w:rsidP="00F430D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</w:tr>
      <w:tr w:rsidR="0002135B">
        <w:trPr>
          <w:trHeight w:val="276"/>
        </w:trPr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4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Pr="00D43A91" w:rsidRDefault="0002135B" w:rsidP="00AC4D45">
            <w:pPr>
              <w:rPr>
                <w:snapToGrid w:val="0"/>
                <w:color w:val="000000"/>
                <w:sz w:val="24"/>
                <w:szCs w:val="24"/>
              </w:rPr>
            </w:pPr>
            <w:r w:rsidRPr="00D43A91">
              <w:rPr>
                <w:snapToGrid w:val="0"/>
                <w:color w:val="000000"/>
                <w:sz w:val="24"/>
                <w:szCs w:val="24"/>
              </w:rPr>
              <w:t>федеральный бюджет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Pr="00D43A91" w:rsidRDefault="0002135B" w:rsidP="00E844F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 w:rsidP="00F430D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</w:tr>
      <w:tr w:rsidR="0002135B">
        <w:trPr>
          <w:trHeight w:val="276"/>
        </w:trPr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4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Pr="00D43A91" w:rsidRDefault="0002135B" w:rsidP="00AC4D45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 w:rsidRPr="00D43A91">
              <w:rPr>
                <w:snapToGrid w:val="0"/>
                <w:color w:val="000000"/>
                <w:sz w:val="24"/>
                <w:szCs w:val="24"/>
              </w:rPr>
              <w:t>бюджет Приморского края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Pr="00D43A91" w:rsidRDefault="0002135B" w:rsidP="00E844F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 w:rsidP="00F430D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</w:tr>
      <w:tr w:rsidR="0002135B">
        <w:trPr>
          <w:trHeight w:val="276"/>
        </w:trPr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 w:rsidP="004A7FC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34</w:t>
            </w:r>
          </w:p>
        </w:tc>
        <w:tc>
          <w:tcPr>
            <w:tcW w:w="4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Pr="00D43A91" w:rsidRDefault="0002135B" w:rsidP="004A7FCC">
            <w:pPr>
              <w:jc w:val="both"/>
              <w:rPr>
                <w:snapToGrid w:val="0"/>
                <w:color w:val="000000"/>
                <w:sz w:val="24"/>
                <w:szCs w:val="24"/>
              </w:rPr>
            </w:pPr>
            <w:r w:rsidRPr="00D43A91">
              <w:rPr>
                <w:snapToGrid w:val="0"/>
                <w:color w:val="000000"/>
                <w:sz w:val="24"/>
                <w:szCs w:val="24"/>
              </w:rPr>
              <w:t xml:space="preserve">Другие платежи </w:t>
            </w:r>
            <w:r>
              <w:rPr>
                <w:snapToGrid w:val="0"/>
                <w:color w:val="000000"/>
                <w:sz w:val="24"/>
                <w:szCs w:val="24"/>
              </w:rPr>
              <w:t>субъектов МСП</w:t>
            </w:r>
            <w:r w:rsidRPr="00D43A91">
              <w:rPr>
                <w:snapToGrid w:val="0"/>
                <w:color w:val="000000"/>
                <w:sz w:val="24"/>
                <w:szCs w:val="24"/>
              </w:rPr>
              <w:t xml:space="preserve"> в бюджеты, в том числе: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Pr="00D43A91" w:rsidRDefault="0002135B" w:rsidP="00E844F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 w:rsidRPr="00EB1ED9">
              <w:rPr>
                <w:snapToGrid w:val="0"/>
                <w:color w:val="000000"/>
                <w:sz w:val="24"/>
                <w:szCs w:val="24"/>
              </w:rPr>
              <w:t>млн. руб.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 w:rsidP="00F430D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</w:tr>
      <w:tr w:rsidR="0002135B">
        <w:trPr>
          <w:trHeight w:val="276"/>
        </w:trPr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4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Pr="00D43A91" w:rsidRDefault="0002135B" w:rsidP="00AC4D45">
            <w:pPr>
              <w:rPr>
                <w:snapToGrid w:val="0"/>
                <w:color w:val="000000"/>
                <w:sz w:val="24"/>
                <w:szCs w:val="24"/>
              </w:rPr>
            </w:pPr>
            <w:r w:rsidRPr="00D43A91">
              <w:rPr>
                <w:snapToGrid w:val="0"/>
                <w:color w:val="000000"/>
                <w:sz w:val="24"/>
                <w:szCs w:val="24"/>
              </w:rPr>
              <w:t>федеральный бюджет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 w:rsidP="00D43A91">
            <w:pPr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 w:rsidP="00F430D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</w:tr>
      <w:tr w:rsidR="0002135B">
        <w:trPr>
          <w:trHeight w:val="276"/>
        </w:trPr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4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Pr="00D43A91" w:rsidRDefault="0002135B" w:rsidP="00AC4D45">
            <w:pPr>
              <w:rPr>
                <w:snapToGrid w:val="0"/>
                <w:color w:val="000000"/>
                <w:sz w:val="24"/>
                <w:szCs w:val="24"/>
              </w:rPr>
            </w:pPr>
            <w:r w:rsidRPr="00D43A91">
              <w:rPr>
                <w:snapToGrid w:val="0"/>
                <w:color w:val="000000"/>
                <w:sz w:val="24"/>
                <w:szCs w:val="24"/>
              </w:rPr>
              <w:t>бюджет Приморского края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 w:rsidP="00D43A91">
            <w:pPr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 w:rsidP="00F430D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</w:tr>
      <w:tr w:rsidR="0002135B">
        <w:trPr>
          <w:trHeight w:val="276"/>
        </w:trPr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 w:rsidP="004A7FC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35</w:t>
            </w:r>
          </w:p>
        </w:tc>
        <w:tc>
          <w:tcPr>
            <w:tcW w:w="4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 w:rsidP="00C355AE">
            <w:pPr>
              <w:jc w:val="both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Инвестиции в основной капитал организаций</w:t>
            </w:r>
          </w:p>
          <w:p w:rsidR="0002135B" w:rsidRDefault="0002135B" w:rsidP="00C355AE">
            <w:pPr>
              <w:jc w:val="both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млн. руб.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 w:rsidP="00F430D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471,9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20,2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32,3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48,5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</w:tr>
      <w:tr w:rsidR="0002135B">
        <w:trPr>
          <w:trHeight w:val="276"/>
        </w:trPr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 w:rsidP="004A7FC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36</w:t>
            </w:r>
          </w:p>
        </w:tc>
        <w:tc>
          <w:tcPr>
            <w:tcW w:w="4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 w:rsidP="00C355AE">
            <w:pPr>
              <w:jc w:val="both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Инвестиции в основной капитал малых предприятий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млн. руб.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 w:rsidP="00F430D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18,5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</w:tr>
      <w:tr w:rsidR="0002135B">
        <w:trPr>
          <w:trHeight w:val="276"/>
        </w:trPr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 w:rsidP="004A7FC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37</w:t>
            </w:r>
          </w:p>
        </w:tc>
        <w:tc>
          <w:tcPr>
            <w:tcW w:w="4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 w:rsidP="004A7FCC">
            <w:pPr>
              <w:jc w:val="both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Инвестиции в основной капитал средних предприятий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млн. руб.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 w:rsidP="00F430D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</w:tr>
      <w:tr w:rsidR="0002135B">
        <w:trPr>
          <w:trHeight w:val="144"/>
        </w:trPr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 w:rsidP="004A7FC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38</w:t>
            </w:r>
          </w:p>
        </w:tc>
        <w:tc>
          <w:tcPr>
            <w:tcW w:w="4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 w:rsidP="00C355AE">
            <w:pPr>
              <w:jc w:val="both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Доля инвестиций в основой капитал малых предприятий в общем объеме инвестиций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%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 w:rsidP="00F430D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3,9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</w:tr>
      <w:tr w:rsidR="0002135B">
        <w:trPr>
          <w:trHeight w:val="144"/>
        </w:trPr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 w:rsidP="004A7FC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39</w:t>
            </w:r>
          </w:p>
        </w:tc>
        <w:tc>
          <w:tcPr>
            <w:tcW w:w="4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 w:rsidP="004A7FCC">
            <w:pPr>
              <w:jc w:val="both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Доля инвестиций в основой капитал средних предприятий в общем объеме инвестиций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%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 w:rsidP="00F430DC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snapToGrid w:val="0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5B" w:rsidRDefault="0002135B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</w:tc>
      </w:tr>
    </w:tbl>
    <w:p w:rsidR="0002135B" w:rsidRDefault="0002135B" w:rsidP="007B5B6E">
      <w:r w:rsidRPr="008912B7">
        <w:t xml:space="preserve">- пояснительная записка </w:t>
      </w:r>
      <w:r>
        <w:t>*</w:t>
      </w:r>
    </w:p>
    <w:p w:rsidR="0002135B" w:rsidRPr="001F4955" w:rsidRDefault="0002135B" w:rsidP="007B5B6E">
      <w:r>
        <w:t xml:space="preserve">  * в т.ч. и</w:t>
      </w:r>
      <w:r w:rsidRPr="00127C7B">
        <w:t>нформация о</w:t>
      </w:r>
      <w:r w:rsidRPr="001F4955">
        <w:t>наличи</w:t>
      </w:r>
      <w:r>
        <w:t>и</w:t>
      </w:r>
      <w:r w:rsidRPr="001F4955">
        <w:t xml:space="preserve"> и наименовани</w:t>
      </w:r>
      <w:r>
        <w:t>и</w:t>
      </w:r>
      <w:r w:rsidRPr="001F4955">
        <w:t xml:space="preserve"> программ</w:t>
      </w:r>
      <w:r>
        <w:t>ы</w:t>
      </w:r>
      <w:r w:rsidRPr="001F4955">
        <w:t xml:space="preserve"> поддер</w:t>
      </w:r>
      <w:r>
        <w:t>жки малого предпринимательства</w:t>
      </w:r>
      <w:r w:rsidRPr="001F4955">
        <w:t>; направления</w:t>
      </w:r>
      <w:r>
        <w:t>х</w:t>
      </w:r>
      <w:r w:rsidRPr="001F4955">
        <w:t xml:space="preserve"> и форм</w:t>
      </w:r>
      <w:r>
        <w:t>ах</w:t>
      </w:r>
      <w:r w:rsidRPr="001F4955">
        <w:t xml:space="preserve"> муниципальной поддержки, оказываемой субъектам малого предпринимательства на муниципальн</w:t>
      </w:r>
      <w:r>
        <w:t>ом</w:t>
      </w:r>
      <w:r w:rsidRPr="001F4955">
        <w:t xml:space="preserve"> уровн</w:t>
      </w:r>
      <w:r>
        <w:t>е</w:t>
      </w:r>
      <w:r w:rsidRPr="001F4955">
        <w:t>;</w:t>
      </w:r>
    </w:p>
    <w:p w:rsidR="0002135B" w:rsidRPr="001F4955" w:rsidRDefault="0002135B" w:rsidP="007B5B6E">
      <w:pPr>
        <w:spacing w:before="60"/>
      </w:pPr>
      <w:r>
        <w:t xml:space="preserve">- </w:t>
      </w:r>
      <w:r w:rsidRPr="001F4955">
        <w:t>объем</w:t>
      </w:r>
      <w:r>
        <w:t>ах</w:t>
      </w:r>
      <w:r w:rsidRPr="001F4955">
        <w:t xml:space="preserve"> размещения заказов для </w:t>
      </w:r>
      <w:r>
        <w:t>м</w:t>
      </w:r>
      <w:r w:rsidRPr="001F4955">
        <w:t>униципальных нужд у субъектов малого предпринимательства</w:t>
      </w:r>
      <w:r>
        <w:t>;</w:t>
      </w:r>
    </w:p>
    <w:p w:rsidR="0002135B" w:rsidRDefault="0002135B" w:rsidP="007B5B6E">
      <w:pPr>
        <w:rPr>
          <w:sz w:val="24"/>
          <w:szCs w:val="24"/>
        </w:rPr>
      </w:pPr>
      <w:r>
        <w:t xml:space="preserve">- </w:t>
      </w:r>
      <w:r w:rsidRPr="001F4955">
        <w:t>предложения по развитию малого предпринимательства на муниципальном уровн</w:t>
      </w:r>
      <w:r>
        <w:t>е</w:t>
      </w:r>
      <w:r w:rsidRPr="001F4955">
        <w:t>.</w:t>
      </w:r>
    </w:p>
    <w:sectPr w:rsidR="0002135B" w:rsidSect="007B5B6E">
      <w:headerReference w:type="default" r:id="rId7"/>
      <w:pgSz w:w="11906" w:h="16838"/>
      <w:pgMar w:top="284" w:right="567" w:bottom="567" w:left="851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2135B" w:rsidRDefault="0002135B">
      <w:r>
        <w:separator/>
      </w:r>
    </w:p>
  </w:endnote>
  <w:endnote w:type="continuationSeparator" w:id="1">
    <w:p w:rsidR="0002135B" w:rsidRDefault="0002135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2135B" w:rsidRDefault="0002135B">
      <w:r>
        <w:separator/>
      </w:r>
    </w:p>
  </w:footnote>
  <w:footnote w:type="continuationSeparator" w:id="1">
    <w:p w:rsidR="0002135B" w:rsidRDefault="0002135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135B" w:rsidRDefault="0002135B">
    <w:pPr>
      <w:pStyle w:val="Header"/>
      <w:framePr w:wrap="auto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6</w:t>
    </w:r>
    <w:r>
      <w:rPr>
        <w:rStyle w:val="PageNumber"/>
      </w:rPr>
      <w:fldChar w:fldCharType="end"/>
    </w:r>
  </w:p>
  <w:p w:rsidR="0002135B" w:rsidRDefault="0002135B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D026CD"/>
    <w:multiLevelType w:val="multilevel"/>
    <w:tmpl w:val="584A6C6E"/>
    <w:lvl w:ilvl="0">
      <w:start w:val="1"/>
      <w:numFmt w:val="decimal"/>
      <w:lvlText w:val="%1."/>
      <w:lvlJc w:val="left"/>
      <w:pPr>
        <w:tabs>
          <w:tab w:val="num" w:pos="550"/>
        </w:tabs>
        <w:ind w:left="550" w:hanging="550"/>
      </w:pPr>
      <w:rPr>
        <w:rFonts w:hint="default"/>
      </w:rPr>
    </w:lvl>
    <w:lvl w:ilvl="1">
      <w:start w:val="200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20"/>
  <w:doNotHyphenateCaps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A68C3"/>
    <w:rsid w:val="0000500E"/>
    <w:rsid w:val="0002135B"/>
    <w:rsid w:val="00022FE7"/>
    <w:rsid w:val="00077DD0"/>
    <w:rsid w:val="000918C7"/>
    <w:rsid w:val="00096D65"/>
    <w:rsid w:val="000F71B9"/>
    <w:rsid w:val="00107352"/>
    <w:rsid w:val="00127C7B"/>
    <w:rsid w:val="00127C7C"/>
    <w:rsid w:val="00154CEB"/>
    <w:rsid w:val="0016551D"/>
    <w:rsid w:val="001702DB"/>
    <w:rsid w:val="001747B0"/>
    <w:rsid w:val="00184226"/>
    <w:rsid w:val="001902B4"/>
    <w:rsid w:val="001A117E"/>
    <w:rsid w:val="001A65F1"/>
    <w:rsid w:val="001A7F6E"/>
    <w:rsid w:val="001E1100"/>
    <w:rsid w:val="001F4464"/>
    <w:rsid w:val="001F4955"/>
    <w:rsid w:val="00211A8E"/>
    <w:rsid w:val="00216CDF"/>
    <w:rsid w:val="00233868"/>
    <w:rsid w:val="00237F6A"/>
    <w:rsid w:val="00270BE6"/>
    <w:rsid w:val="002807EE"/>
    <w:rsid w:val="002B30B5"/>
    <w:rsid w:val="002E62CB"/>
    <w:rsid w:val="002F3247"/>
    <w:rsid w:val="00340C63"/>
    <w:rsid w:val="00343B15"/>
    <w:rsid w:val="00347A4B"/>
    <w:rsid w:val="00364190"/>
    <w:rsid w:val="00364E3F"/>
    <w:rsid w:val="003819E9"/>
    <w:rsid w:val="00387072"/>
    <w:rsid w:val="0039530E"/>
    <w:rsid w:val="00395409"/>
    <w:rsid w:val="003A3A34"/>
    <w:rsid w:val="003B2096"/>
    <w:rsid w:val="003C4137"/>
    <w:rsid w:val="00411724"/>
    <w:rsid w:val="00421428"/>
    <w:rsid w:val="00426BA0"/>
    <w:rsid w:val="0046734A"/>
    <w:rsid w:val="00475967"/>
    <w:rsid w:val="00476CD5"/>
    <w:rsid w:val="0048157F"/>
    <w:rsid w:val="00490AF1"/>
    <w:rsid w:val="004A1230"/>
    <w:rsid w:val="004A7FCC"/>
    <w:rsid w:val="004D6845"/>
    <w:rsid w:val="004F0154"/>
    <w:rsid w:val="004F76D4"/>
    <w:rsid w:val="00503B3D"/>
    <w:rsid w:val="00510A53"/>
    <w:rsid w:val="00527508"/>
    <w:rsid w:val="00544EF0"/>
    <w:rsid w:val="0055606A"/>
    <w:rsid w:val="00584D4D"/>
    <w:rsid w:val="00592F0E"/>
    <w:rsid w:val="005A1323"/>
    <w:rsid w:val="005A3D29"/>
    <w:rsid w:val="005D40E4"/>
    <w:rsid w:val="005D7307"/>
    <w:rsid w:val="005E2A9F"/>
    <w:rsid w:val="00631254"/>
    <w:rsid w:val="0063137E"/>
    <w:rsid w:val="006A437E"/>
    <w:rsid w:val="006B1359"/>
    <w:rsid w:val="006C372E"/>
    <w:rsid w:val="006D2F24"/>
    <w:rsid w:val="006D3AC0"/>
    <w:rsid w:val="006E52B7"/>
    <w:rsid w:val="006F3B4E"/>
    <w:rsid w:val="00711D5F"/>
    <w:rsid w:val="007355F6"/>
    <w:rsid w:val="00756C01"/>
    <w:rsid w:val="00781C89"/>
    <w:rsid w:val="007942A7"/>
    <w:rsid w:val="007970AF"/>
    <w:rsid w:val="007A01F9"/>
    <w:rsid w:val="007A368B"/>
    <w:rsid w:val="007B5B6E"/>
    <w:rsid w:val="007C05E7"/>
    <w:rsid w:val="007D0E92"/>
    <w:rsid w:val="007E2B5E"/>
    <w:rsid w:val="00816D4E"/>
    <w:rsid w:val="008174D8"/>
    <w:rsid w:val="00826504"/>
    <w:rsid w:val="00831B9C"/>
    <w:rsid w:val="00833581"/>
    <w:rsid w:val="00833A42"/>
    <w:rsid w:val="00840420"/>
    <w:rsid w:val="0084120D"/>
    <w:rsid w:val="00854124"/>
    <w:rsid w:val="008546C1"/>
    <w:rsid w:val="008566D2"/>
    <w:rsid w:val="008626F4"/>
    <w:rsid w:val="00863903"/>
    <w:rsid w:val="00873FA6"/>
    <w:rsid w:val="008912B7"/>
    <w:rsid w:val="008A0D0E"/>
    <w:rsid w:val="008B4BED"/>
    <w:rsid w:val="008C3D3B"/>
    <w:rsid w:val="008C698F"/>
    <w:rsid w:val="008D75A6"/>
    <w:rsid w:val="008F4FD7"/>
    <w:rsid w:val="008F7228"/>
    <w:rsid w:val="00964D5F"/>
    <w:rsid w:val="00981A67"/>
    <w:rsid w:val="00986E40"/>
    <w:rsid w:val="009A384E"/>
    <w:rsid w:val="009A45A2"/>
    <w:rsid w:val="009B61A1"/>
    <w:rsid w:val="009C2F2B"/>
    <w:rsid w:val="009C5180"/>
    <w:rsid w:val="009D5A8A"/>
    <w:rsid w:val="009E5149"/>
    <w:rsid w:val="00A225B8"/>
    <w:rsid w:val="00A6243B"/>
    <w:rsid w:val="00A753BF"/>
    <w:rsid w:val="00A817EF"/>
    <w:rsid w:val="00A90C92"/>
    <w:rsid w:val="00AA105F"/>
    <w:rsid w:val="00AA68C3"/>
    <w:rsid w:val="00AA7907"/>
    <w:rsid w:val="00AB2049"/>
    <w:rsid w:val="00AB5BC7"/>
    <w:rsid w:val="00AC0D50"/>
    <w:rsid w:val="00AC4D45"/>
    <w:rsid w:val="00AC7FAD"/>
    <w:rsid w:val="00AD27B8"/>
    <w:rsid w:val="00AD3118"/>
    <w:rsid w:val="00AE205E"/>
    <w:rsid w:val="00B07B38"/>
    <w:rsid w:val="00B30234"/>
    <w:rsid w:val="00B31354"/>
    <w:rsid w:val="00B52F0A"/>
    <w:rsid w:val="00B53A22"/>
    <w:rsid w:val="00B71611"/>
    <w:rsid w:val="00B94E17"/>
    <w:rsid w:val="00B97184"/>
    <w:rsid w:val="00BA360E"/>
    <w:rsid w:val="00BD5D5D"/>
    <w:rsid w:val="00BF0A82"/>
    <w:rsid w:val="00BF5489"/>
    <w:rsid w:val="00C03AD1"/>
    <w:rsid w:val="00C05DDC"/>
    <w:rsid w:val="00C265DE"/>
    <w:rsid w:val="00C324D1"/>
    <w:rsid w:val="00C355AE"/>
    <w:rsid w:val="00C373C9"/>
    <w:rsid w:val="00C4045A"/>
    <w:rsid w:val="00C74B6B"/>
    <w:rsid w:val="00C769F2"/>
    <w:rsid w:val="00C76E41"/>
    <w:rsid w:val="00C77047"/>
    <w:rsid w:val="00C96825"/>
    <w:rsid w:val="00CF3BDD"/>
    <w:rsid w:val="00D02BA3"/>
    <w:rsid w:val="00D04D31"/>
    <w:rsid w:val="00D052F1"/>
    <w:rsid w:val="00D1734D"/>
    <w:rsid w:val="00D25A90"/>
    <w:rsid w:val="00D40D5F"/>
    <w:rsid w:val="00D43A91"/>
    <w:rsid w:val="00D52887"/>
    <w:rsid w:val="00D55A2B"/>
    <w:rsid w:val="00D61C30"/>
    <w:rsid w:val="00D82075"/>
    <w:rsid w:val="00D85E8F"/>
    <w:rsid w:val="00D93B2A"/>
    <w:rsid w:val="00D94170"/>
    <w:rsid w:val="00DA16FC"/>
    <w:rsid w:val="00DA767C"/>
    <w:rsid w:val="00DC473D"/>
    <w:rsid w:val="00DD30AB"/>
    <w:rsid w:val="00E766B8"/>
    <w:rsid w:val="00E844FB"/>
    <w:rsid w:val="00E9797D"/>
    <w:rsid w:val="00EB1ED9"/>
    <w:rsid w:val="00ED3C84"/>
    <w:rsid w:val="00EE69CE"/>
    <w:rsid w:val="00F102EA"/>
    <w:rsid w:val="00F155BA"/>
    <w:rsid w:val="00F17F93"/>
    <w:rsid w:val="00F430DC"/>
    <w:rsid w:val="00F600D3"/>
    <w:rsid w:val="00F6215D"/>
    <w:rsid w:val="00F73E3F"/>
    <w:rsid w:val="00F95CEE"/>
    <w:rsid w:val="00FA33B5"/>
    <w:rsid w:val="00FC18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D5A8A"/>
    <w:rPr>
      <w:sz w:val="20"/>
      <w:szCs w:val="2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9D5A8A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1E1100"/>
    <w:rPr>
      <w:sz w:val="20"/>
      <w:szCs w:val="20"/>
    </w:rPr>
  </w:style>
  <w:style w:type="character" w:styleId="PageNumber">
    <w:name w:val="page number"/>
    <w:basedOn w:val="DefaultParagraphFont"/>
    <w:uiPriority w:val="99"/>
    <w:rsid w:val="009D5A8A"/>
  </w:style>
  <w:style w:type="paragraph" w:styleId="BodyTextIndent">
    <w:name w:val="Body Text Indent"/>
    <w:basedOn w:val="Normal"/>
    <w:link w:val="BodyTextIndentChar"/>
    <w:uiPriority w:val="99"/>
    <w:rsid w:val="009D5A8A"/>
    <w:pPr>
      <w:spacing w:line="360" w:lineRule="auto"/>
      <w:jc w:val="both"/>
    </w:pPr>
    <w:rPr>
      <w:sz w:val="28"/>
      <w:szCs w:val="28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sid w:val="001E1100"/>
    <w:rPr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rsid w:val="00D43A91"/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1E1100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rsid w:val="00D43A91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rsid w:val="00C7704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C7704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647</TotalTime>
  <Pages>6</Pages>
  <Words>1687</Words>
  <Characters>9617</Characters>
  <Application>Microsoft Office Outlook</Application>
  <DocSecurity>0</DocSecurity>
  <Lines>0</Lines>
  <Paragraphs>0</Paragraphs>
  <ScaleCrop>false</ScaleCrop>
  <Company>APK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</dc:title>
  <dc:subject/>
  <dc:creator>ContrUpr</dc:creator>
  <cp:keywords/>
  <dc:description/>
  <cp:lastModifiedBy>adm18</cp:lastModifiedBy>
  <cp:revision>17</cp:revision>
  <cp:lastPrinted>2015-12-15T06:36:00Z</cp:lastPrinted>
  <dcterms:created xsi:type="dcterms:W3CDTF">2015-03-05T23:13:00Z</dcterms:created>
  <dcterms:modified xsi:type="dcterms:W3CDTF">2016-02-08T02:34:00Z</dcterms:modified>
</cp:coreProperties>
</file>